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D8E798" w14:textId="77777777" w:rsidR="00F55BF8" w:rsidRPr="00EC675C" w:rsidRDefault="00F55BF8" w:rsidP="00CD4FC5">
      <w:pPr>
        <w:pStyle w:val="Titel-Huisstijl"/>
        <w:spacing w:before="0" w:line="240" w:lineRule="auto"/>
        <w:rPr>
          <w:sz w:val="20"/>
          <w:szCs w:val="20"/>
        </w:rPr>
      </w:pPr>
    </w:p>
    <w:p w14:paraId="67398EE7" w14:textId="77777777" w:rsidR="00340D19" w:rsidRPr="00EC675C" w:rsidRDefault="001E2951" w:rsidP="00340D19">
      <w:pPr>
        <w:rPr>
          <w:rFonts w:ascii="Verdana" w:hAnsi="Verdana"/>
          <w:b/>
        </w:rPr>
      </w:pPr>
      <w:r w:rsidRPr="00EC675C">
        <w:rPr>
          <w:rFonts w:ascii="Verdana" w:hAnsi="Verdana"/>
          <w:b/>
        </w:rPr>
        <w:t xml:space="preserve">Nederlandse jachtvliegtuigen </w:t>
      </w:r>
      <w:r w:rsidR="00EC675C" w:rsidRPr="00EC675C">
        <w:rPr>
          <w:rFonts w:ascii="Verdana" w:hAnsi="Verdana"/>
          <w:b/>
        </w:rPr>
        <w:t xml:space="preserve">vliegen </w:t>
      </w:r>
      <w:r w:rsidRPr="00EC675C">
        <w:rPr>
          <w:rFonts w:ascii="Verdana" w:hAnsi="Verdana"/>
          <w:b/>
        </w:rPr>
        <w:t>op biobrandstof</w:t>
      </w:r>
    </w:p>
    <w:p w14:paraId="262C2835" w14:textId="77777777" w:rsidR="00340D19" w:rsidRPr="00EC675C" w:rsidRDefault="00340D19" w:rsidP="00340D19">
      <w:pPr>
        <w:rPr>
          <w:rFonts w:ascii="Verdana" w:hAnsi="Verdana"/>
          <w:b/>
          <w:sz w:val="20"/>
          <w:szCs w:val="20"/>
        </w:rPr>
      </w:pPr>
    </w:p>
    <w:p w14:paraId="070F4F80" w14:textId="2D5EAC1C" w:rsidR="000D28E9" w:rsidRPr="00EC675C" w:rsidRDefault="001E2951" w:rsidP="00382A8B">
      <w:pPr>
        <w:rPr>
          <w:rFonts w:ascii="Verdana" w:hAnsi="Verdana"/>
          <w:sz w:val="20"/>
          <w:szCs w:val="20"/>
        </w:rPr>
      </w:pPr>
      <w:r w:rsidRPr="00EC675C">
        <w:rPr>
          <w:rFonts w:ascii="Verdana" w:hAnsi="Verdana"/>
          <w:b/>
          <w:sz w:val="20"/>
          <w:szCs w:val="20"/>
        </w:rPr>
        <w:t xml:space="preserve">Op vliegbasis Leeuwarden vliegen </w:t>
      </w:r>
      <w:r w:rsidR="00457A08" w:rsidRPr="00EC675C">
        <w:rPr>
          <w:rFonts w:ascii="Verdana" w:hAnsi="Verdana"/>
          <w:b/>
          <w:sz w:val="20"/>
          <w:szCs w:val="20"/>
        </w:rPr>
        <w:t xml:space="preserve">de </w:t>
      </w:r>
      <w:r w:rsidRPr="00EC675C">
        <w:rPr>
          <w:rFonts w:ascii="Verdana" w:hAnsi="Verdana"/>
          <w:b/>
          <w:sz w:val="20"/>
          <w:szCs w:val="20"/>
        </w:rPr>
        <w:t xml:space="preserve">F-16’s van de Koninklijke Luchtmacht </w:t>
      </w:r>
      <w:r w:rsidR="003E7BCE">
        <w:rPr>
          <w:rFonts w:ascii="Verdana" w:hAnsi="Verdana"/>
          <w:b/>
          <w:sz w:val="20"/>
          <w:szCs w:val="20"/>
        </w:rPr>
        <w:t>sinds</w:t>
      </w:r>
      <w:r w:rsidRPr="00EC675C">
        <w:rPr>
          <w:rFonts w:ascii="Verdana" w:hAnsi="Verdana"/>
          <w:b/>
          <w:sz w:val="20"/>
          <w:szCs w:val="20"/>
        </w:rPr>
        <w:t xml:space="preserve"> </w:t>
      </w:r>
      <w:r w:rsidR="00614964">
        <w:rPr>
          <w:rFonts w:ascii="Verdana" w:hAnsi="Verdana"/>
          <w:b/>
          <w:sz w:val="20"/>
          <w:szCs w:val="20"/>
        </w:rPr>
        <w:t>14</w:t>
      </w:r>
      <w:r w:rsidR="00457A08" w:rsidRPr="00EC675C">
        <w:rPr>
          <w:rFonts w:ascii="Verdana" w:hAnsi="Verdana"/>
          <w:b/>
          <w:sz w:val="20"/>
          <w:szCs w:val="20"/>
        </w:rPr>
        <w:t xml:space="preserve"> januari </w:t>
      </w:r>
      <w:r w:rsidRPr="00EC675C">
        <w:rPr>
          <w:rFonts w:ascii="Verdana" w:hAnsi="Verdana"/>
          <w:b/>
          <w:sz w:val="20"/>
          <w:szCs w:val="20"/>
        </w:rPr>
        <w:t xml:space="preserve">op </w:t>
      </w:r>
      <w:r w:rsidR="00EA316A" w:rsidRPr="00EC675C">
        <w:rPr>
          <w:rFonts w:ascii="Verdana" w:hAnsi="Verdana"/>
          <w:b/>
          <w:sz w:val="20"/>
          <w:szCs w:val="20"/>
        </w:rPr>
        <w:t xml:space="preserve">duurzame </w:t>
      </w:r>
      <w:r w:rsidRPr="00EC675C">
        <w:rPr>
          <w:rFonts w:ascii="Verdana" w:hAnsi="Verdana"/>
          <w:b/>
          <w:sz w:val="20"/>
          <w:szCs w:val="20"/>
        </w:rPr>
        <w:t>biobrandstof. De luchtmacht zet zich daarmee verder in voor het reduce</w:t>
      </w:r>
      <w:r w:rsidR="00EA316A" w:rsidRPr="00EC675C">
        <w:rPr>
          <w:rFonts w:ascii="Verdana" w:hAnsi="Verdana"/>
          <w:b/>
          <w:sz w:val="20"/>
          <w:szCs w:val="20"/>
        </w:rPr>
        <w:t>ren van haar</w:t>
      </w:r>
      <w:r w:rsidRPr="00EC675C">
        <w:rPr>
          <w:rFonts w:ascii="Verdana" w:hAnsi="Verdana"/>
          <w:b/>
          <w:sz w:val="20"/>
          <w:szCs w:val="20"/>
        </w:rPr>
        <w:t xml:space="preserve"> ecologische voetafdruk.</w:t>
      </w:r>
      <w:r w:rsidR="000D28E9" w:rsidRPr="00EC675C">
        <w:rPr>
          <w:rFonts w:ascii="Verdana" w:hAnsi="Verdana"/>
          <w:b/>
          <w:sz w:val="20"/>
          <w:szCs w:val="20"/>
        </w:rPr>
        <w:t xml:space="preserve"> De duurzame biokerosine is geleverd door SkyNRG en Shell </w:t>
      </w:r>
      <w:r w:rsidR="00C203DB">
        <w:rPr>
          <w:rFonts w:ascii="Verdana" w:hAnsi="Verdana"/>
          <w:b/>
          <w:sz w:val="20"/>
          <w:szCs w:val="20"/>
        </w:rPr>
        <w:t>A</w:t>
      </w:r>
      <w:r w:rsidR="000D28E9" w:rsidRPr="00EC675C">
        <w:rPr>
          <w:rFonts w:ascii="Verdana" w:hAnsi="Verdana"/>
          <w:b/>
          <w:sz w:val="20"/>
          <w:szCs w:val="20"/>
        </w:rPr>
        <w:t>viation. De brandstof</w:t>
      </w:r>
      <w:r w:rsidR="00FF081C">
        <w:rPr>
          <w:rFonts w:ascii="Verdana" w:hAnsi="Verdana"/>
          <w:b/>
          <w:sz w:val="20"/>
          <w:szCs w:val="20"/>
        </w:rPr>
        <w:t>, op basis van gebruikt frituurvet,</w:t>
      </w:r>
      <w:r w:rsidR="000D28E9" w:rsidRPr="00EC675C">
        <w:rPr>
          <w:rFonts w:ascii="Verdana" w:hAnsi="Verdana"/>
          <w:b/>
          <w:sz w:val="20"/>
          <w:szCs w:val="20"/>
        </w:rPr>
        <w:t xml:space="preserve"> is geproduceerd</w:t>
      </w:r>
      <w:r w:rsidR="006E61DE">
        <w:rPr>
          <w:rFonts w:ascii="Verdana" w:hAnsi="Verdana"/>
          <w:b/>
          <w:sz w:val="20"/>
          <w:szCs w:val="20"/>
        </w:rPr>
        <w:t xml:space="preserve"> </w:t>
      </w:r>
      <w:r w:rsidR="000D28E9" w:rsidRPr="00EC675C">
        <w:rPr>
          <w:rFonts w:ascii="Verdana" w:hAnsi="Verdana"/>
          <w:b/>
          <w:sz w:val="20"/>
          <w:szCs w:val="20"/>
        </w:rPr>
        <w:t>in de Verenigde Staten door World Energy</w:t>
      </w:r>
      <w:r w:rsidR="00FF081C">
        <w:rPr>
          <w:rFonts w:ascii="Verdana" w:hAnsi="Verdana"/>
          <w:b/>
          <w:sz w:val="20"/>
          <w:szCs w:val="20"/>
        </w:rPr>
        <w:t>.</w:t>
      </w:r>
      <w:r w:rsidR="000D28E9" w:rsidRPr="00EC675C">
        <w:rPr>
          <w:rFonts w:ascii="Verdana" w:hAnsi="Verdana"/>
          <w:b/>
          <w:sz w:val="20"/>
          <w:szCs w:val="20"/>
        </w:rPr>
        <w:t xml:space="preserve"> </w:t>
      </w:r>
      <w:r w:rsidR="00FF081C">
        <w:rPr>
          <w:rFonts w:ascii="Verdana" w:hAnsi="Verdana"/>
          <w:b/>
          <w:sz w:val="20"/>
          <w:szCs w:val="20"/>
        </w:rPr>
        <w:t>D</w:t>
      </w:r>
      <w:r w:rsidR="00FF081C" w:rsidRPr="00EC675C">
        <w:rPr>
          <w:rFonts w:ascii="Verdana" w:hAnsi="Verdana"/>
          <w:b/>
          <w:sz w:val="20"/>
          <w:szCs w:val="20"/>
        </w:rPr>
        <w:t xml:space="preserve">it </w:t>
      </w:r>
      <w:r w:rsidR="000D28E9" w:rsidRPr="00EC675C">
        <w:rPr>
          <w:rFonts w:ascii="Verdana" w:hAnsi="Verdana"/>
          <w:b/>
          <w:sz w:val="20"/>
          <w:szCs w:val="20"/>
        </w:rPr>
        <w:t>is momenteel de enige producent van duurzame biokerosine wereldwijd.</w:t>
      </w:r>
    </w:p>
    <w:p w14:paraId="71699798" w14:textId="77777777" w:rsidR="001E2951" w:rsidRPr="00EC675C" w:rsidRDefault="001E2951" w:rsidP="00382A8B">
      <w:pPr>
        <w:rPr>
          <w:rFonts w:ascii="Verdana" w:hAnsi="Verdana"/>
          <w:b/>
          <w:sz w:val="20"/>
          <w:szCs w:val="20"/>
        </w:rPr>
      </w:pPr>
    </w:p>
    <w:p w14:paraId="7AE9A7F6" w14:textId="77777777" w:rsidR="00EC675C" w:rsidRDefault="001E2951" w:rsidP="00382A8B">
      <w:pPr>
        <w:rPr>
          <w:rFonts w:ascii="Verdana" w:hAnsi="Verdana"/>
          <w:sz w:val="20"/>
          <w:szCs w:val="20"/>
        </w:rPr>
      </w:pPr>
      <w:r w:rsidRPr="00EC675C">
        <w:rPr>
          <w:rFonts w:ascii="Verdana" w:hAnsi="Verdana"/>
          <w:sz w:val="20"/>
          <w:szCs w:val="20"/>
        </w:rPr>
        <w:t xml:space="preserve">Al in 2010 vloog de Koninklijke Luchtmacht als eerste ter wereld met </w:t>
      </w:r>
      <w:r w:rsidR="00457A08" w:rsidRPr="00EC675C">
        <w:rPr>
          <w:rFonts w:ascii="Verdana" w:hAnsi="Verdana"/>
          <w:sz w:val="20"/>
          <w:szCs w:val="20"/>
        </w:rPr>
        <w:t xml:space="preserve">een helikopter met </w:t>
      </w:r>
      <w:r w:rsidRPr="00EC675C">
        <w:rPr>
          <w:rFonts w:ascii="Verdana" w:hAnsi="Verdana"/>
          <w:sz w:val="20"/>
          <w:szCs w:val="20"/>
        </w:rPr>
        <w:t>biobrandstof in de tanks. Deze test</w:t>
      </w:r>
      <w:r w:rsidR="00A46326" w:rsidRPr="00EC675C">
        <w:rPr>
          <w:rFonts w:ascii="Verdana" w:hAnsi="Verdana"/>
          <w:sz w:val="20"/>
          <w:szCs w:val="20"/>
        </w:rPr>
        <w:t>s met een Apache-</w:t>
      </w:r>
      <w:bookmarkStart w:id="0" w:name="_GoBack"/>
      <w:bookmarkEnd w:id="0"/>
      <w:r w:rsidR="00A46326" w:rsidRPr="00EC675C">
        <w:rPr>
          <w:rFonts w:ascii="Verdana" w:hAnsi="Verdana"/>
          <w:sz w:val="20"/>
          <w:szCs w:val="20"/>
        </w:rPr>
        <w:t>gevechtshelikopter</w:t>
      </w:r>
      <w:r w:rsidR="00A46326" w:rsidRPr="00EC675C" w:rsidDel="00A46326">
        <w:rPr>
          <w:rFonts w:ascii="Verdana" w:hAnsi="Verdana"/>
          <w:sz w:val="20"/>
          <w:szCs w:val="20"/>
        </w:rPr>
        <w:t xml:space="preserve"> </w:t>
      </w:r>
      <w:r w:rsidRPr="00EC675C">
        <w:rPr>
          <w:rFonts w:ascii="Verdana" w:hAnsi="Verdana"/>
          <w:sz w:val="20"/>
          <w:szCs w:val="20"/>
        </w:rPr>
        <w:t>bleken succesvol</w:t>
      </w:r>
      <w:r w:rsidR="00A46326" w:rsidRPr="00EC675C">
        <w:rPr>
          <w:rFonts w:ascii="Verdana" w:hAnsi="Verdana"/>
          <w:sz w:val="20"/>
          <w:szCs w:val="20"/>
        </w:rPr>
        <w:t xml:space="preserve">. De prijs van de biokerosine was </w:t>
      </w:r>
      <w:r w:rsidR="00EC675C">
        <w:rPr>
          <w:rFonts w:ascii="Verdana" w:hAnsi="Verdana"/>
          <w:sz w:val="20"/>
          <w:szCs w:val="20"/>
        </w:rPr>
        <w:t>op dat moment</w:t>
      </w:r>
      <w:r w:rsidR="00A46326" w:rsidRPr="00EC675C">
        <w:rPr>
          <w:rFonts w:ascii="Verdana" w:hAnsi="Verdana"/>
          <w:sz w:val="20"/>
          <w:szCs w:val="20"/>
        </w:rPr>
        <w:t xml:space="preserve"> echter nog </w:t>
      </w:r>
      <w:r w:rsidR="00EC675C">
        <w:rPr>
          <w:rFonts w:ascii="Verdana" w:hAnsi="Verdana"/>
          <w:sz w:val="20"/>
          <w:szCs w:val="20"/>
        </w:rPr>
        <w:t>zeer</w:t>
      </w:r>
      <w:r w:rsidR="00A46326" w:rsidRPr="00EC675C">
        <w:rPr>
          <w:rFonts w:ascii="Verdana" w:hAnsi="Verdana"/>
          <w:sz w:val="20"/>
          <w:szCs w:val="20"/>
        </w:rPr>
        <w:t xml:space="preserve"> hoog</w:t>
      </w:r>
      <w:r w:rsidR="00EC675C">
        <w:rPr>
          <w:rFonts w:ascii="Verdana" w:hAnsi="Verdana"/>
          <w:sz w:val="20"/>
          <w:szCs w:val="20"/>
        </w:rPr>
        <w:t xml:space="preserve">, maar de prijzen zijn nu gedaald naar een niveau waarop er op grote schaal met de brandstof gevlogen kan worden. </w:t>
      </w:r>
    </w:p>
    <w:p w14:paraId="70DD9169" w14:textId="77777777" w:rsidR="00EC675C" w:rsidRDefault="00EC675C" w:rsidP="00382A8B">
      <w:pPr>
        <w:rPr>
          <w:rFonts w:ascii="Verdana" w:hAnsi="Verdana"/>
          <w:sz w:val="20"/>
          <w:szCs w:val="20"/>
        </w:rPr>
      </w:pPr>
    </w:p>
    <w:p w14:paraId="7F204B86" w14:textId="0DE0BFD6" w:rsidR="001E2951" w:rsidRPr="00EC675C" w:rsidRDefault="00EC675C" w:rsidP="00382A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Mede daarom </w:t>
      </w:r>
      <w:r w:rsidR="00A46326" w:rsidRPr="00EC675C">
        <w:rPr>
          <w:rFonts w:ascii="Verdana" w:hAnsi="Verdana"/>
          <w:sz w:val="20"/>
          <w:szCs w:val="20"/>
        </w:rPr>
        <w:t xml:space="preserve">heeft </w:t>
      </w:r>
      <w:r w:rsidR="001E2951" w:rsidRPr="00EC675C">
        <w:rPr>
          <w:rFonts w:ascii="Verdana" w:hAnsi="Verdana"/>
          <w:sz w:val="20"/>
          <w:szCs w:val="20"/>
        </w:rPr>
        <w:t xml:space="preserve">Vliegbasis Leeuwarden </w:t>
      </w:r>
      <w:r w:rsidR="00A46326" w:rsidRPr="00EC675C">
        <w:rPr>
          <w:rFonts w:ascii="Verdana" w:hAnsi="Verdana"/>
          <w:sz w:val="20"/>
          <w:szCs w:val="20"/>
        </w:rPr>
        <w:t xml:space="preserve">nu de primeur </w:t>
      </w:r>
      <w:r w:rsidR="001E2951" w:rsidRPr="00EC675C">
        <w:rPr>
          <w:rFonts w:ascii="Verdana" w:hAnsi="Verdana"/>
          <w:sz w:val="20"/>
          <w:szCs w:val="20"/>
        </w:rPr>
        <w:t xml:space="preserve">met </w:t>
      </w:r>
      <w:r w:rsidR="00E005F7" w:rsidRPr="00EC675C">
        <w:rPr>
          <w:rFonts w:ascii="Verdana" w:hAnsi="Verdana"/>
          <w:sz w:val="20"/>
          <w:szCs w:val="20"/>
        </w:rPr>
        <w:t>de aflevering van 400.000 liter biobrandstof</w:t>
      </w:r>
      <w:r w:rsidR="00A46326" w:rsidRPr="00EC675C">
        <w:rPr>
          <w:rFonts w:ascii="Verdana" w:hAnsi="Verdana"/>
          <w:sz w:val="20"/>
          <w:szCs w:val="20"/>
        </w:rPr>
        <w:t xml:space="preserve">. </w:t>
      </w:r>
      <w:r w:rsidR="00EB388D" w:rsidRPr="00EC675C">
        <w:rPr>
          <w:rFonts w:ascii="Verdana" w:hAnsi="Verdana"/>
          <w:sz w:val="20"/>
          <w:szCs w:val="20"/>
        </w:rPr>
        <w:t>In de tanks van de Friese F-16’s zal vooralsnog met 5% duurzame biokerosine worden gevlogen. De geleverde biobrandstof</w:t>
      </w:r>
      <w:r w:rsidR="00A46326" w:rsidRPr="00EC675C">
        <w:rPr>
          <w:rFonts w:ascii="Verdana" w:hAnsi="Verdana"/>
          <w:sz w:val="20"/>
          <w:szCs w:val="20"/>
        </w:rPr>
        <w:t xml:space="preserve"> is voldoende </w:t>
      </w:r>
      <w:r w:rsidR="00EB388D" w:rsidRPr="00EC675C">
        <w:rPr>
          <w:rFonts w:ascii="Verdana" w:hAnsi="Verdana"/>
          <w:sz w:val="20"/>
          <w:szCs w:val="20"/>
        </w:rPr>
        <w:t xml:space="preserve">voor </w:t>
      </w:r>
      <w:r w:rsidR="00E005F7" w:rsidRPr="00EC675C">
        <w:rPr>
          <w:rFonts w:ascii="Verdana" w:hAnsi="Verdana"/>
          <w:sz w:val="20"/>
          <w:szCs w:val="20"/>
        </w:rPr>
        <w:t xml:space="preserve">het eerste deel van 2019. De </w:t>
      </w:r>
      <w:r w:rsidR="00EB388D" w:rsidRPr="00EC675C">
        <w:rPr>
          <w:rFonts w:ascii="Verdana" w:hAnsi="Verdana"/>
          <w:sz w:val="20"/>
          <w:szCs w:val="20"/>
        </w:rPr>
        <w:t>bio</w:t>
      </w:r>
      <w:r w:rsidRPr="00EC675C">
        <w:rPr>
          <w:rFonts w:ascii="Verdana" w:hAnsi="Verdana"/>
          <w:sz w:val="20"/>
          <w:szCs w:val="20"/>
        </w:rPr>
        <w:t>kerosine</w:t>
      </w:r>
      <w:r>
        <w:rPr>
          <w:rFonts w:ascii="Verdana" w:hAnsi="Verdana"/>
          <w:sz w:val="20"/>
          <w:szCs w:val="20"/>
        </w:rPr>
        <w:t xml:space="preserve"> </w:t>
      </w:r>
      <w:r w:rsidR="00E005F7" w:rsidRPr="00EC675C">
        <w:rPr>
          <w:rFonts w:ascii="Verdana" w:hAnsi="Verdana"/>
          <w:sz w:val="20"/>
          <w:szCs w:val="20"/>
        </w:rPr>
        <w:t xml:space="preserve">wordt op locatie </w:t>
      </w:r>
      <w:r w:rsidR="003F7A28" w:rsidRPr="00EC675C">
        <w:rPr>
          <w:rFonts w:ascii="Verdana" w:hAnsi="Verdana"/>
          <w:sz w:val="20"/>
          <w:szCs w:val="20"/>
        </w:rPr>
        <w:t>ge</w:t>
      </w:r>
      <w:r w:rsidR="00E005F7" w:rsidRPr="00EC675C">
        <w:rPr>
          <w:rFonts w:ascii="Verdana" w:hAnsi="Verdana"/>
          <w:sz w:val="20"/>
          <w:szCs w:val="20"/>
        </w:rPr>
        <w:t>mengd met de standaardbrandstof voor de jachtvliegtuigen</w:t>
      </w:r>
      <w:r w:rsidR="009736AF" w:rsidRPr="00EC675C">
        <w:rPr>
          <w:rFonts w:ascii="Verdana" w:hAnsi="Verdana"/>
          <w:sz w:val="20"/>
          <w:szCs w:val="20"/>
        </w:rPr>
        <w:t>.</w:t>
      </w:r>
      <w:r w:rsidR="00E005F7" w:rsidRPr="00EC675C">
        <w:rPr>
          <w:rFonts w:ascii="Verdana" w:hAnsi="Verdana"/>
          <w:sz w:val="20"/>
          <w:szCs w:val="20"/>
        </w:rPr>
        <w:t xml:space="preserve"> Een liter biobrandstof </w:t>
      </w:r>
      <w:r w:rsidR="00EB388D" w:rsidRPr="00EC675C">
        <w:rPr>
          <w:rFonts w:ascii="Verdana" w:hAnsi="Verdana"/>
          <w:sz w:val="20"/>
          <w:szCs w:val="20"/>
        </w:rPr>
        <w:t>zorgt</w:t>
      </w:r>
      <w:r w:rsidR="003F7A28" w:rsidRPr="00EC675C">
        <w:rPr>
          <w:rFonts w:ascii="Verdana" w:hAnsi="Verdana"/>
          <w:sz w:val="20"/>
          <w:szCs w:val="20"/>
        </w:rPr>
        <w:t xml:space="preserve"> </w:t>
      </w:r>
      <w:r w:rsidR="00E005F7" w:rsidRPr="00EC675C">
        <w:rPr>
          <w:rFonts w:ascii="Verdana" w:hAnsi="Verdana"/>
          <w:sz w:val="20"/>
          <w:szCs w:val="20"/>
        </w:rPr>
        <w:t>ten opzichte van een lite</w:t>
      </w:r>
      <w:r w:rsidR="005223AB" w:rsidRPr="00EC675C">
        <w:rPr>
          <w:rFonts w:ascii="Verdana" w:hAnsi="Verdana"/>
          <w:sz w:val="20"/>
          <w:szCs w:val="20"/>
        </w:rPr>
        <w:t>r standaardbrandstof voor een CO</w:t>
      </w:r>
      <w:r w:rsidR="005223AB" w:rsidRPr="00EC675C">
        <w:rPr>
          <w:rFonts w:ascii="Verdana" w:hAnsi="Verdana"/>
          <w:sz w:val="20"/>
          <w:szCs w:val="20"/>
          <w:vertAlign w:val="superscript"/>
        </w:rPr>
        <w:t>2</w:t>
      </w:r>
      <w:r w:rsidR="00E005F7" w:rsidRPr="00EC675C">
        <w:rPr>
          <w:rFonts w:ascii="Verdana" w:hAnsi="Verdana"/>
          <w:sz w:val="20"/>
          <w:szCs w:val="20"/>
        </w:rPr>
        <w:t xml:space="preserve">-reductie van maar liefst </w:t>
      </w:r>
      <w:r w:rsidR="003F7A28" w:rsidRPr="00EC675C">
        <w:rPr>
          <w:rFonts w:ascii="Verdana" w:hAnsi="Verdana"/>
          <w:sz w:val="20"/>
          <w:szCs w:val="20"/>
        </w:rPr>
        <w:t xml:space="preserve">zestig </w:t>
      </w:r>
      <w:r w:rsidR="00E005F7" w:rsidRPr="00EC675C">
        <w:rPr>
          <w:rFonts w:ascii="Verdana" w:hAnsi="Verdana"/>
          <w:sz w:val="20"/>
          <w:szCs w:val="20"/>
        </w:rPr>
        <w:t>tot tachtig procent.</w:t>
      </w:r>
      <w:r w:rsidR="003D1084" w:rsidRPr="00EC675C">
        <w:rPr>
          <w:rFonts w:ascii="Verdana" w:hAnsi="Verdana"/>
          <w:sz w:val="20"/>
          <w:szCs w:val="20"/>
        </w:rPr>
        <w:t xml:space="preserve"> </w:t>
      </w:r>
    </w:p>
    <w:p w14:paraId="14FE408E" w14:textId="77777777" w:rsidR="003D1084" w:rsidRPr="00EC675C" w:rsidRDefault="003D1084" w:rsidP="00382A8B">
      <w:pPr>
        <w:rPr>
          <w:rFonts w:ascii="Verdana" w:hAnsi="Verdana"/>
          <w:sz w:val="20"/>
          <w:szCs w:val="20"/>
        </w:rPr>
      </w:pPr>
    </w:p>
    <w:p w14:paraId="78FF3836" w14:textId="776B0019" w:rsidR="005223AB" w:rsidRPr="00EC675C" w:rsidRDefault="003D1084" w:rsidP="00382A8B">
      <w:pPr>
        <w:rPr>
          <w:rFonts w:ascii="Verdana" w:hAnsi="Verdana"/>
          <w:sz w:val="20"/>
          <w:szCs w:val="20"/>
        </w:rPr>
      </w:pPr>
      <w:r w:rsidRPr="00EC675C">
        <w:rPr>
          <w:rFonts w:ascii="Verdana" w:hAnsi="Verdana"/>
          <w:sz w:val="20"/>
          <w:szCs w:val="20"/>
        </w:rPr>
        <w:t xml:space="preserve">De Koninklijke Luchtmacht heeft het streven om </w:t>
      </w:r>
      <w:r w:rsidR="00EB388D" w:rsidRPr="00EC675C">
        <w:rPr>
          <w:rFonts w:ascii="Verdana" w:hAnsi="Verdana"/>
          <w:sz w:val="20"/>
          <w:szCs w:val="20"/>
        </w:rPr>
        <w:t xml:space="preserve">het </w:t>
      </w:r>
      <w:r w:rsidR="00EC675C" w:rsidRPr="00EC675C">
        <w:rPr>
          <w:rFonts w:ascii="Verdana" w:hAnsi="Verdana"/>
          <w:sz w:val="20"/>
          <w:szCs w:val="20"/>
        </w:rPr>
        <w:t>meng</w:t>
      </w:r>
      <w:r w:rsidRPr="00EC675C">
        <w:rPr>
          <w:rFonts w:ascii="Verdana" w:hAnsi="Verdana"/>
          <w:sz w:val="20"/>
          <w:szCs w:val="20"/>
        </w:rPr>
        <w:t>percentage geleidelijk te verhogen en om uiteindelijk al h</w:t>
      </w:r>
      <w:r w:rsidR="00EB388D" w:rsidRPr="00EC675C">
        <w:rPr>
          <w:rFonts w:ascii="Verdana" w:hAnsi="Verdana"/>
          <w:sz w:val="20"/>
          <w:szCs w:val="20"/>
        </w:rPr>
        <w:t>aar vliegend</w:t>
      </w:r>
      <w:r w:rsidRPr="00EC675C">
        <w:rPr>
          <w:rFonts w:ascii="Verdana" w:hAnsi="Verdana"/>
          <w:sz w:val="20"/>
          <w:szCs w:val="20"/>
        </w:rPr>
        <w:t xml:space="preserve"> materieel op een mengsel van biobrandstof te laten vliegen. In </w:t>
      </w:r>
      <w:r w:rsidR="009736AF" w:rsidRPr="00EC675C">
        <w:rPr>
          <w:rFonts w:ascii="Verdana" w:hAnsi="Verdana"/>
          <w:sz w:val="20"/>
          <w:szCs w:val="20"/>
        </w:rPr>
        <w:t xml:space="preserve">het jaar </w:t>
      </w:r>
      <w:r w:rsidRPr="00EC675C">
        <w:rPr>
          <w:rFonts w:ascii="Verdana" w:hAnsi="Verdana"/>
          <w:sz w:val="20"/>
          <w:szCs w:val="20"/>
        </w:rPr>
        <w:t>2030 wil de luchtmacht hierdoor twintig procent minder afhankelijk zijn van fossiele brandstoffen, en in 2050 maar liefst zeventig procent. D</w:t>
      </w:r>
      <w:r w:rsidR="00BE3EE2" w:rsidRPr="00EC675C">
        <w:rPr>
          <w:rFonts w:ascii="Verdana" w:hAnsi="Verdana"/>
          <w:sz w:val="20"/>
          <w:szCs w:val="20"/>
        </w:rPr>
        <w:t xml:space="preserve">e F-16’s die </w:t>
      </w:r>
      <w:r w:rsidR="00EC675C">
        <w:rPr>
          <w:rFonts w:ascii="Verdana" w:hAnsi="Verdana"/>
          <w:sz w:val="20"/>
          <w:szCs w:val="20"/>
        </w:rPr>
        <w:t>sinds</w:t>
      </w:r>
      <w:r w:rsidR="00BE3EE2" w:rsidRPr="00EC675C">
        <w:rPr>
          <w:rFonts w:ascii="Verdana" w:hAnsi="Verdana"/>
          <w:sz w:val="20"/>
          <w:szCs w:val="20"/>
        </w:rPr>
        <w:t xml:space="preserve"> </w:t>
      </w:r>
      <w:r w:rsidR="003E7BCE">
        <w:rPr>
          <w:rFonts w:ascii="Verdana" w:hAnsi="Verdana"/>
          <w:sz w:val="20"/>
          <w:szCs w:val="20"/>
        </w:rPr>
        <w:t>deze week</w:t>
      </w:r>
      <w:r w:rsidR="00BE3EE2" w:rsidRPr="00EC675C">
        <w:rPr>
          <w:rFonts w:ascii="Verdana" w:hAnsi="Verdana"/>
          <w:sz w:val="20"/>
          <w:szCs w:val="20"/>
        </w:rPr>
        <w:t xml:space="preserve"> op biobrandstof vliegen zijn de eerste echt serieuze stap in </w:t>
      </w:r>
      <w:r w:rsidR="009736AF" w:rsidRPr="00EC675C">
        <w:rPr>
          <w:rFonts w:ascii="Verdana" w:hAnsi="Verdana"/>
          <w:sz w:val="20"/>
          <w:szCs w:val="20"/>
        </w:rPr>
        <w:t>de</w:t>
      </w:r>
      <w:r w:rsidRPr="00EC675C">
        <w:rPr>
          <w:rFonts w:ascii="Verdana" w:hAnsi="Verdana"/>
          <w:sz w:val="20"/>
          <w:szCs w:val="20"/>
        </w:rPr>
        <w:t xml:space="preserve"> verduurzaming van de militaire luchtvaart in Nederland.</w:t>
      </w:r>
    </w:p>
    <w:p w14:paraId="721C6B65" w14:textId="77777777" w:rsidR="004C3EA9" w:rsidRPr="00EC675C" w:rsidRDefault="001F0045" w:rsidP="00382A8B">
      <w:pPr>
        <w:rPr>
          <w:rFonts w:ascii="Verdana" w:hAnsi="Verdana"/>
          <w:sz w:val="20"/>
          <w:szCs w:val="20"/>
        </w:rPr>
      </w:pPr>
      <w:r w:rsidRPr="00EC675C">
        <w:rPr>
          <w:rFonts w:ascii="Verdana" w:hAnsi="Verdana"/>
          <w:sz w:val="20"/>
          <w:szCs w:val="20"/>
        </w:rPr>
        <w:br/>
      </w:r>
      <w:r w:rsidR="00CD4FC5" w:rsidRPr="00EC675C">
        <w:rPr>
          <w:rFonts w:ascii="Verdana" w:hAnsi="Verdana"/>
          <w:b/>
          <w:sz w:val="20"/>
          <w:szCs w:val="20"/>
        </w:rPr>
        <w:t xml:space="preserve">Mededeling voor de redacties: </w:t>
      </w:r>
      <w:r w:rsidR="00CD4FC5" w:rsidRPr="00EC675C">
        <w:rPr>
          <w:rFonts w:ascii="Verdana" w:hAnsi="Verdana"/>
          <w:b/>
          <w:sz w:val="20"/>
          <w:szCs w:val="20"/>
        </w:rPr>
        <w:br/>
      </w:r>
      <w:r w:rsidR="009A1C16" w:rsidRPr="00EC675C">
        <w:rPr>
          <w:rFonts w:ascii="Verdana" w:hAnsi="Verdana"/>
          <w:sz w:val="20"/>
          <w:szCs w:val="20"/>
        </w:rPr>
        <w:t xml:space="preserve">Voor meer informatie kunt u contact opnemen met </w:t>
      </w:r>
      <w:r w:rsidR="00382A8B" w:rsidRPr="00EC675C">
        <w:rPr>
          <w:rFonts w:ascii="Verdana" w:hAnsi="Verdana"/>
          <w:sz w:val="20"/>
          <w:szCs w:val="20"/>
        </w:rPr>
        <w:t>Luc</w:t>
      </w:r>
      <w:r w:rsidR="00340D19" w:rsidRPr="00EC675C">
        <w:rPr>
          <w:rFonts w:ascii="Verdana" w:hAnsi="Verdana"/>
          <w:sz w:val="20"/>
          <w:szCs w:val="20"/>
        </w:rPr>
        <w:t>htmachtcommunicatie, 076-5447126</w:t>
      </w:r>
      <w:r w:rsidR="00382A8B" w:rsidRPr="00EC675C">
        <w:rPr>
          <w:rFonts w:ascii="Verdana" w:hAnsi="Verdana"/>
          <w:sz w:val="20"/>
          <w:szCs w:val="20"/>
        </w:rPr>
        <w:t xml:space="preserve"> of </w:t>
      </w:r>
      <w:hyperlink r:id="rId12" w:history="1">
        <w:r w:rsidR="00340D19" w:rsidRPr="00EC675C">
          <w:rPr>
            <w:rStyle w:val="Hyperlink"/>
            <w:rFonts w:ascii="Verdana" w:hAnsi="Verdana"/>
            <w:color w:val="auto"/>
            <w:sz w:val="20"/>
            <w:szCs w:val="20"/>
          </w:rPr>
          <w:t>lucoinfo@mindef.nl</w:t>
        </w:r>
      </w:hyperlink>
      <w:r w:rsidR="00382A8B" w:rsidRPr="00EC675C">
        <w:rPr>
          <w:rFonts w:ascii="Verdana" w:hAnsi="Verdana"/>
          <w:sz w:val="20"/>
          <w:szCs w:val="20"/>
        </w:rPr>
        <w:t xml:space="preserve">. </w:t>
      </w:r>
    </w:p>
    <w:sectPr w:rsidR="004C3EA9" w:rsidRPr="00EC675C" w:rsidSect="00DA6F20">
      <w:headerReference w:type="default" r:id="rId13"/>
      <w:footerReference w:type="default" r:id="rId14"/>
      <w:type w:val="continuous"/>
      <w:pgSz w:w="11905" w:h="16837"/>
      <w:pgMar w:top="2948" w:right="2778" w:bottom="1049" w:left="1588" w:header="5386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AD8E5" w14:textId="77777777" w:rsidR="00FF0D33" w:rsidRDefault="00FF0D33" w:rsidP="000D7AEB">
      <w:r>
        <w:separator/>
      </w:r>
    </w:p>
  </w:endnote>
  <w:endnote w:type="continuationSeparator" w:id="0">
    <w:p w14:paraId="4E8F95C2" w14:textId="77777777" w:rsidR="00FF0D33" w:rsidRDefault="00FF0D33" w:rsidP="000D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5C175" w14:textId="77777777" w:rsidR="00EB388D" w:rsidRDefault="00EB388D" w:rsidP="000D7AEB">
    <w:pPr>
      <w:pStyle w:val="Voettekst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8480" behindDoc="0" locked="1" layoutInCell="1" allowOverlap="1" wp14:anchorId="7809DCBE" wp14:editId="2D6652CB">
              <wp:simplePos x="0" y="0"/>
              <wp:positionH relativeFrom="page">
                <wp:posOffset>5922645</wp:posOffset>
              </wp:positionH>
              <wp:positionV relativeFrom="page">
                <wp:posOffset>9506585</wp:posOffset>
              </wp:positionV>
              <wp:extent cx="1337310" cy="830580"/>
              <wp:effectExtent l="0" t="0" r="0" b="0"/>
              <wp:wrapNone/>
              <wp:docPr id="10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7310" cy="830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elraster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968"/>
                          </w:tblGrid>
                          <w:tr w:rsidR="00EB388D" w:rsidRPr="007D3295" w14:paraId="746EA077" w14:textId="77777777">
                            <w:trPr>
                              <w:trHeight w:val="1274"/>
                            </w:trPr>
                            <w:tc>
                              <w:tcPr>
                                <w:tcW w:w="1968" w:type="dxa"/>
                                <w:tcMar>
                                  <w:left w:w="0" w:type="dxa"/>
                                  <w:right w:w="0" w:type="dxa"/>
                                </w:tcMar>
                                <w:vAlign w:val="bottom"/>
                              </w:tcPr>
                              <w:p w14:paraId="037D66FF" w14:textId="77777777" w:rsidR="00EB388D" w:rsidRPr="007D3295" w:rsidRDefault="00EB388D">
                                <w:pPr>
                                  <w:pStyle w:val="Rubricering-Huisstijl"/>
                                  <w:rPr>
                                    <w:szCs w:val="13"/>
                                  </w:rPr>
                                </w:pPr>
                              </w:p>
                              <w:p w14:paraId="7CE4E693" w14:textId="77777777" w:rsidR="00EB388D" w:rsidRPr="007D3295" w:rsidRDefault="00EB388D">
                                <w:pPr>
                                  <w:pStyle w:val="Rubricering-Huisstijl"/>
                                  <w:rPr>
                                    <w:szCs w:val="13"/>
                                  </w:rPr>
                                </w:pPr>
                              </w:p>
                            </w:tc>
                          </w:tr>
                        </w:tbl>
                        <w:p w14:paraId="530EFA3A" w14:textId="77777777" w:rsidR="00EB388D" w:rsidRPr="007D3295" w:rsidRDefault="00EB388D" w:rsidP="00C162DC">
                          <w:pPr>
                            <w:pStyle w:val="Toezendgegevens-Huisstijl"/>
                            <w:rPr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09DCBE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0" type="#_x0000_t202" style="position:absolute;margin-left:466.35pt;margin-top:748.55pt;width:105.3pt;height:65.4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" filled="f" stroked="f" strokecolor="white [3212]" strokeweight="0">
              <v:textbox inset="0,0,0,0">
                <w:txbxContent>
                  <w:tbl>
                    <w:tblPr>
                      <w:tblStyle w:val="Tabelraster"/>
                      <w:tblW w:w="0" w:type="auto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968"/>
                    </w:tblGrid>
                    <w:tr w:rsidR="00EB388D" w:rsidRPr="007D3295" w14:paraId="746EA077" w14:textId="77777777">
                      <w:trPr>
                        <w:trHeight w:val="1274"/>
                      </w:trPr>
                      <w:tc>
                        <w:tcPr>
                          <w:tcW w:w="1968" w:type="dxa"/>
                          <w:tcMar>
                            <w:left w:w="0" w:type="dxa"/>
                            <w:right w:w="0" w:type="dxa"/>
                          </w:tcMar>
                          <w:vAlign w:val="bottom"/>
                        </w:tcPr>
                        <w:p w14:paraId="037D66FF" w14:textId="77777777" w:rsidR="00EB388D" w:rsidRPr="007D3295" w:rsidRDefault="00EB388D">
                          <w:pPr>
                            <w:pStyle w:val="Rubricering-Huisstijl"/>
                            <w:rPr>
                              <w:szCs w:val="13"/>
                            </w:rPr>
                          </w:pPr>
                        </w:p>
                        <w:p w14:paraId="7CE4E693" w14:textId="77777777" w:rsidR="00EB388D" w:rsidRPr="007D3295" w:rsidRDefault="00EB388D">
                          <w:pPr>
                            <w:pStyle w:val="Rubricering-Huisstijl"/>
                            <w:rPr>
                              <w:szCs w:val="13"/>
                            </w:rPr>
                          </w:pPr>
                        </w:p>
                      </w:tc>
                    </w:tr>
                  </w:tbl>
                  <w:p w14:paraId="530EFA3A" w14:textId="77777777" w:rsidR="00EB388D" w:rsidRPr="007D3295" w:rsidRDefault="00EB388D" w:rsidP="00C162DC">
                    <w:pPr>
                      <w:pStyle w:val="Toezendgegevens-Huisstijl"/>
                      <w:rPr>
                        <w:sz w:val="13"/>
                        <w:szCs w:val="13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4C30C" w14:textId="77777777" w:rsidR="00FF0D33" w:rsidRDefault="00FF0D33" w:rsidP="000D7AEB">
      <w:r>
        <w:separator/>
      </w:r>
    </w:p>
  </w:footnote>
  <w:footnote w:type="continuationSeparator" w:id="0">
    <w:p w14:paraId="63870EBC" w14:textId="77777777" w:rsidR="00FF0D33" w:rsidRDefault="00FF0D33" w:rsidP="000D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32B17" w14:textId="77777777" w:rsidR="00EB388D" w:rsidRDefault="00EB388D" w:rsidP="000D7AEB">
    <w:pPr>
      <w:pStyle w:val="Koptekst"/>
    </w:pPr>
    <w:r w:rsidRPr="00DB498B">
      <w:rPr>
        <w:noProof/>
        <w:lang w:eastAsia="nl-NL"/>
      </w:rPr>
      <w:drawing>
        <wp:anchor distT="0" distB="0" distL="114300" distR="114300" simplePos="0" relativeHeight="251667456" behindDoc="0" locked="0" layoutInCell="1" allowOverlap="1" wp14:anchorId="6FA72B40" wp14:editId="7B3331A7">
          <wp:simplePos x="0" y="0"/>
          <wp:positionH relativeFrom="page">
            <wp:posOffset>1009650</wp:posOffset>
          </wp:positionH>
          <wp:positionV relativeFrom="page">
            <wp:posOffset>3239811</wp:posOffset>
          </wp:positionV>
          <wp:extent cx="4750129" cy="424888"/>
          <wp:effectExtent l="19050" t="0" r="0" b="0"/>
          <wp:wrapNone/>
          <wp:docPr id="2" name="Afbeelding 1" descr="__Header_pressrele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Header_pressreleas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50129" cy="424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604DA29" wp14:editId="333258E5">
              <wp:simplePos x="0" y="0"/>
              <wp:positionH relativeFrom="page">
                <wp:posOffset>5922645</wp:posOffset>
              </wp:positionH>
              <wp:positionV relativeFrom="page">
                <wp:posOffset>1964690</wp:posOffset>
              </wp:positionV>
              <wp:extent cx="1259840" cy="8009890"/>
              <wp:effectExtent l="0" t="0" r="0" b="0"/>
              <wp:wrapNone/>
              <wp:docPr id="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9840" cy="80098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8313A2" w14:textId="77777777" w:rsidR="00EB388D" w:rsidRDefault="00EB388D" w:rsidP="00403090">
                          <w:pPr>
                            <w:pStyle w:val="Afzendgegevenskop-Huisstijl"/>
                            <w:spacing w:after="90"/>
                          </w:pPr>
                          <w:r>
                            <w:t>Ministerie van Defensie</w:t>
                          </w:r>
                        </w:p>
                        <w:p w14:paraId="4494F82E" w14:textId="77777777" w:rsidR="00EB388D" w:rsidRDefault="00EB388D" w:rsidP="00403090">
                          <w:pPr>
                            <w:pStyle w:val="Afzendgegevenskop-Huisstijl"/>
                          </w:pPr>
                          <w:r>
                            <w:t>LSK:KABINET C-LSK</w:t>
                          </w:r>
                        </w:p>
                        <w:p w14:paraId="2201DDBF" w14:textId="77777777" w:rsidR="00EB388D" w:rsidRDefault="00EB388D" w:rsidP="00403090">
                          <w:pPr>
                            <w:pStyle w:val="Afzendgegevens-Huisstijl"/>
                          </w:pPr>
                          <w:r>
                            <w:t>LSK:SIE LUCHTMACHTCOMMUNICATIE</w:t>
                          </w:r>
                        </w:p>
                        <w:p w14:paraId="3CA4A47B" w14:textId="77777777" w:rsidR="00EB388D" w:rsidRDefault="00EB388D" w:rsidP="00403090">
                          <w:pPr>
                            <w:pStyle w:val="AfzendgegevensW1-Huisstijl"/>
                          </w:pPr>
                          <w:r>
                            <w:t>Breda - Commando Luchtstrijdk.</w:t>
                          </w:r>
                        </w:p>
                        <w:p w14:paraId="1346D016" w14:textId="77777777" w:rsidR="00EB388D" w:rsidRDefault="00EB388D" w:rsidP="00403090">
                          <w:pPr>
                            <w:pStyle w:val="Afzendgegevens-Huisstijl"/>
                          </w:pPr>
                          <w:r>
                            <w:t>Luchtmachtplein 1</w:t>
                          </w:r>
                        </w:p>
                        <w:p w14:paraId="1EA9A7D2" w14:textId="77777777" w:rsidR="00EB388D" w:rsidRDefault="00EB388D" w:rsidP="00403090">
                          <w:pPr>
                            <w:pStyle w:val="Afzendgegevens-Huisstijl"/>
                          </w:pPr>
                          <w:r>
                            <w:t>Breda</w:t>
                          </w:r>
                        </w:p>
                        <w:p w14:paraId="6D97F63B" w14:textId="77777777" w:rsidR="00EB388D" w:rsidRDefault="00EB388D" w:rsidP="00403090">
                          <w:pPr>
                            <w:pStyle w:val="Afzendgegevens-Huisstijl"/>
                          </w:pPr>
                          <w:r>
                            <w:t>4820BB Breda</w:t>
                          </w:r>
                        </w:p>
                        <w:p w14:paraId="79CE388E" w14:textId="77777777" w:rsidR="00EB388D" w:rsidRDefault="00EB388D" w:rsidP="00403090">
                          <w:pPr>
                            <w:pStyle w:val="Afzendgegevens-Huisstijl"/>
                          </w:pPr>
                          <w:r>
                            <w:t>www.luchtmacht.nl</w:t>
                          </w:r>
                        </w:p>
                        <w:p w14:paraId="775C9AFD" w14:textId="77777777" w:rsidR="00EB388D" w:rsidRDefault="00EB388D" w:rsidP="00403090">
                          <w:pPr>
                            <w:pStyle w:val="AfzendgegevenskopW1-Huisstijl"/>
                          </w:pPr>
                          <w:r>
                            <w:t>Contactpersoon</w:t>
                          </w:r>
                        </w:p>
                        <w:p w14:paraId="36B2E268" w14:textId="77777777" w:rsidR="00EB388D" w:rsidRPr="001E2951" w:rsidRDefault="00EB388D" w:rsidP="00403090">
                          <w:pPr>
                            <w:pStyle w:val="Afzendgegevens-Huisstijl"/>
                          </w:pPr>
                          <w:r w:rsidRPr="001E2951">
                            <w:t>Luchtmachtcommunicatie</w:t>
                          </w:r>
                        </w:p>
                        <w:p w14:paraId="07A48B6C" w14:textId="77777777" w:rsidR="00EB388D" w:rsidRPr="001E2951" w:rsidRDefault="00EB388D" w:rsidP="00403090">
                          <w:pPr>
                            <w:pStyle w:val="AfzendgegevensW1-Huisstijl"/>
                            <w:tabs>
                              <w:tab w:val="clear" w:pos="170"/>
                              <w:tab w:val="left" w:pos="-13750"/>
                            </w:tabs>
                          </w:pPr>
                          <w:r w:rsidRPr="001E2951">
                            <w:t>T</w:t>
                          </w:r>
                          <w:r w:rsidRPr="001E2951">
                            <w:tab/>
                            <w:t>+31 765447126</w:t>
                          </w:r>
                        </w:p>
                        <w:p w14:paraId="4E856754" w14:textId="77777777" w:rsidR="00EB388D" w:rsidRPr="001E2951" w:rsidRDefault="00EB388D" w:rsidP="00403090">
                          <w:pPr>
                            <w:pStyle w:val="Afzendgegevens-Huisstijl"/>
                          </w:pPr>
                          <w:r w:rsidRPr="001E2951">
                            <w:t>lucoinfo@mindef.nl</w:t>
                          </w:r>
                        </w:p>
                        <w:p w14:paraId="6ED9EB16" w14:textId="77777777" w:rsidR="00EB388D" w:rsidRPr="001E2951" w:rsidRDefault="00EB388D" w:rsidP="00085A00">
                          <w:pPr>
                            <w:pStyle w:val="ReferentiegegevenskopW1-Huisstijl"/>
                          </w:pPr>
                        </w:p>
                        <w:p w14:paraId="391CA893" w14:textId="77777777" w:rsidR="00EB388D" w:rsidRDefault="00EB388D" w:rsidP="00403090">
                          <w:pPr>
                            <w:pStyle w:val="Algemenevoorwaarden-Huisstijl"/>
                          </w:pPr>
                          <w:r>
                            <w:t>Bij beantwoording, datum, onze referentie en onderwerp vermelden.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29F086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466.35pt;margin-top:154.7pt;width:99.2pt;height:630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" strokecolor="white [3212]" strokeweight="0">
              <v:textbox inset="0,0,0,0">
                <w:txbxContent>
                  <w:p w:rsidR="00EB388D" w:rsidRDefault="00EB388D" w:rsidP="00403090">
                    <w:pPr>
                      <w:pStyle w:val="Afzendgegevenskop-Huisstijl"/>
                      <w:spacing w:after="90"/>
                    </w:pPr>
                    <w:r>
                      <w:t>Ministerie van Defensie</w:t>
                    </w:r>
                  </w:p>
                  <w:p w:rsidR="00EB388D" w:rsidRDefault="00EB388D" w:rsidP="00403090">
                    <w:pPr>
                      <w:pStyle w:val="Afzendgegevenskop-Huisstijl"/>
                    </w:pPr>
                    <w:r>
                      <w:t>LSK:KABINET C-LSK</w:t>
                    </w:r>
                  </w:p>
                  <w:p w:rsidR="00EB388D" w:rsidRDefault="00EB388D" w:rsidP="00403090">
                    <w:pPr>
                      <w:pStyle w:val="Afzendgegevens-Huisstijl"/>
                    </w:pPr>
                    <w:r>
                      <w:t>LSK:SIE LUCHTMACHTCOMMUNICATIE</w:t>
                    </w:r>
                  </w:p>
                  <w:p w:rsidR="00EB388D" w:rsidRDefault="00EB388D" w:rsidP="00403090">
                    <w:pPr>
                      <w:pStyle w:val="AfzendgegevensW1-Huisstijl"/>
                    </w:pPr>
                    <w:r>
                      <w:t xml:space="preserve">Breda - Commando </w:t>
                    </w:r>
                    <w:proofErr w:type="spellStart"/>
                    <w:r>
                      <w:t>Luchtstrijdk</w:t>
                    </w:r>
                    <w:proofErr w:type="spellEnd"/>
                    <w:r>
                      <w:t>.</w:t>
                    </w:r>
                  </w:p>
                  <w:p w:rsidR="00EB388D" w:rsidRDefault="00EB388D" w:rsidP="00403090">
                    <w:pPr>
                      <w:pStyle w:val="Afzendgegevens-Huisstijl"/>
                    </w:pPr>
                    <w:proofErr w:type="spellStart"/>
                    <w:r>
                      <w:t>Luchtmachtplein</w:t>
                    </w:r>
                    <w:proofErr w:type="spellEnd"/>
                    <w:r>
                      <w:t xml:space="preserve"> 1</w:t>
                    </w:r>
                  </w:p>
                  <w:p w:rsidR="00EB388D" w:rsidRDefault="00EB388D" w:rsidP="00403090">
                    <w:pPr>
                      <w:pStyle w:val="Afzendgegevens-Huisstijl"/>
                    </w:pPr>
                    <w:r>
                      <w:t>Breda</w:t>
                    </w:r>
                  </w:p>
                  <w:p w:rsidR="00EB388D" w:rsidRDefault="00EB388D" w:rsidP="00403090">
                    <w:pPr>
                      <w:pStyle w:val="Afzendgegevens-Huisstijl"/>
                    </w:pPr>
                    <w:r>
                      <w:t>4820BB Breda</w:t>
                    </w:r>
                  </w:p>
                  <w:p w:rsidR="00EB388D" w:rsidRDefault="00EB388D" w:rsidP="00403090">
                    <w:pPr>
                      <w:pStyle w:val="Afzendgegevens-Huisstijl"/>
                    </w:pPr>
                    <w:r>
                      <w:t>www.luchtmacht.nl</w:t>
                    </w:r>
                  </w:p>
                  <w:p w:rsidR="00EB388D" w:rsidRDefault="00EB388D" w:rsidP="00403090">
                    <w:pPr>
                      <w:pStyle w:val="AfzendgegevenskopW1-Huisstijl"/>
                    </w:pPr>
                    <w:r>
                      <w:t>Contactpersoon</w:t>
                    </w:r>
                  </w:p>
                  <w:p w:rsidR="00EB388D" w:rsidRPr="001E2951" w:rsidRDefault="00EB388D" w:rsidP="00403090">
                    <w:pPr>
                      <w:pStyle w:val="Afzendgegevens-Huisstijl"/>
                    </w:pPr>
                    <w:proofErr w:type="spellStart"/>
                    <w:r w:rsidRPr="001E2951">
                      <w:t>Luchtmachtcommunicatie</w:t>
                    </w:r>
                    <w:proofErr w:type="spellEnd"/>
                  </w:p>
                  <w:p w:rsidR="00EB388D" w:rsidRPr="001E2951" w:rsidRDefault="00EB388D" w:rsidP="00403090">
                    <w:pPr>
                      <w:pStyle w:val="AfzendgegevensW1-Huisstijl"/>
                      <w:tabs>
                        <w:tab w:val="clear" w:pos="170"/>
                        <w:tab w:val="left" w:pos="-13750"/>
                      </w:tabs>
                    </w:pPr>
                    <w:r w:rsidRPr="001E2951">
                      <w:t>T</w:t>
                    </w:r>
                    <w:r w:rsidRPr="001E2951">
                      <w:tab/>
                      <w:t>+31 765447126</w:t>
                    </w:r>
                  </w:p>
                  <w:p w:rsidR="00EB388D" w:rsidRPr="001E2951" w:rsidRDefault="00EB388D" w:rsidP="00403090">
                    <w:pPr>
                      <w:pStyle w:val="Afzendgegevens-Huisstijl"/>
                    </w:pPr>
                    <w:r w:rsidRPr="001E2951">
                      <w:t>lucoinfo@mindef.nl</w:t>
                    </w:r>
                  </w:p>
                  <w:p w:rsidR="00EB388D" w:rsidRPr="001E2951" w:rsidRDefault="00EB388D" w:rsidP="00085A00">
                    <w:pPr>
                      <w:pStyle w:val="ReferentiegegevenskopW1-Huisstijl"/>
                    </w:pPr>
                  </w:p>
                  <w:p w:rsidR="00EB388D" w:rsidRDefault="00EB388D" w:rsidP="00403090">
                    <w:pPr>
                      <w:pStyle w:val="Algemenevoorwaarden-Huisstijl"/>
                    </w:pPr>
                    <w:r>
                      <w:t>Bij beantwoording, datum, onze referentie en onderwerp vermelden.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87AF4">
      <w:rPr>
        <w:noProof/>
        <w:lang w:eastAsia="nl-NL"/>
      </w:rPr>
      <w:drawing>
        <wp:anchor distT="0" distB="0" distL="114300" distR="114300" simplePos="0" relativeHeight="251663360" behindDoc="1" locked="0" layoutInCell="1" allowOverlap="1" wp14:anchorId="2D8928BA" wp14:editId="01EC31C1">
          <wp:simplePos x="0" y="0"/>
          <wp:positionH relativeFrom="page">
            <wp:posOffset>4010025</wp:posOffset>
          </wp:positionH>
          <wp:positionV relativeFrom="page">
            <wp:posOffset>0</wp:posOffset>
          </wp:positionV>
          <wp:extent cx="2333625" cy="1581150"/>
          <wp:effectExtent l="0" t="0" r="0" b="0"/>
          <wp:wrapNone/>
          <wp:docPr id="1" name="Afbeelding 0" descr="Placeholder_Depart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Department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32800" cy="1580400"/>
                  </a:xfrm>
                  <a:prstGeom prst="rect">
                    <a:avLst/>
                  </a:prstGeom>
                  <a:ln w="0">
                    <a:noFill/>
                  </a:ln>
                </pic:spPr>
              </pic:pic>
            </a:graphicData>
          </a:graphic>
        </wp:anchor>
      </w:drawing>
    </w:r>
    <w:r w:rsidRPr="00287AF4">
      <w:rPr>
        <w:noProof/>
        <w:lang w:eastAsia="nl-NL"/>
      </w:rPr>
      <w:drawing>
        <wp:anchor distT="0" distB="0" distL="114300" distR="114300" simplePos="0" relativeHeight="251662336" behindDoc="0" locked="0" layoutInCell="1" allowOverlap="1" wp14:anchorId="5D3D65D8" wp14:editId="1778FA2C">
          <wp:simplePos x="0" y="0"/>
          <wp:positionH relativeFrom="page">
            <wp:posOffset>3543300</wp:posOffset>
          </wp:positionH>
          <wp:positionV relativeFrom="page">
            <wp:posOffset>0</wp:posOffset>
          </wp:positionV>
          <wp:extent cx="466725" cy="1581150"/>
          <wp:effectExtent l="0" t="0" r="0" b="0"/>
          <wp:wrapNone/>
          <wp:docPr id="4" name="Afbeelding 1" descr="Placeholder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Logo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68000" cy="1580400"/>
                  </a:xfrm>
                  <a:prstGeom prst="rect">
                    <a:avLst/>
                  </a:prstGeom>
                  <a:ln w="3175"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222747" wp14:editId="1449989A">
              <wp:simplePos x="0" y="0"/>
              <wp:positionH relativeFrom="page">
                <wp:posOffset>1008380</wp:posOffset>
              </wp:positionH>
              <wp:positionV relativeFrom="page">
                <wp:posOffset>1944370</wp:posOffset>
              </wp:positionV>
              <wp:extent cx="3789045" cy="1080135"/>
              <wp:effectExtent l="0" t="1270" r="3175" b="4445"/>
              <wp:wrapNone/>
              <wp:docPr id="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9045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Look w:val="04A0" w:firstRow="1" w:lastRow="0" w:firstColumn="1" w:lastColumn="0" w:noHBand="0" w:noVBand="1"/>
                          </w:tblPr>
                          <w:tblGrid>
                            <w:gridCol w:w="1384"/>
                            <w:gridCol w:w="4798"/>
                          </w:tblGrid>
                          <w:tr w:rsidR="00EB388D" w14:paraId="10DFBEAE" w14:textId="77777777" w:rsidTr="004C3EA9">
                            <w:tc>
                              <w:tcPr>
                                <w:tcW w:w="1384" w:type="dxa"/>
                              </w:tcPr>
                              <w:p w14:paraId="786866F5" w14:textId="77777777" w:rsidR="00EB388D" w:rsidRPr="0041375C" w:rsidRDefault="00EB388D" w:rsidP="004C3EA9">
                                <w:pPr>
                                  <w:pStyle w:val="Toezendgegevens-Huisstijl"/>
                                </w:pPr>
                                <w:r w:rsidRPr="002B08E5">
                                  <w:t>Nummer</w:t>
                                </w:r>
                              </w:p>
                            </w:tc>
                            <w:tc>
                              <w:tcPr>
                                <w:tcW w:w="4798" w:type="dxa"/>
                              </w:tcPr>
                              <w:p w14:paraId="5842AC7B" w14:textId="77777777" w:rsidR="00EB388D" w:rsidRPr="0041375C" w:rsidRDefault="00EB388D" w:rsidP="004C3EA9">
                                <w:pPr>
                                  <w:pStyle w:val="Toezendgegevens-Huisstijl"/>
                                </w:pPr>
                              </w:p>
                            </w:tc>
                          </w:tr>
                          <w:tr w:rsidR="00EB388D" w14:paraId="3D46527A" w14:textId="77777777" w:rsidTr="004C3EA9">
                            <w:tc>
                              <w:tcPr>
                                <w:tcW w:w="1384" w:type="dxa"/>
                              </w:tcPr>
                              <w:p w14:paraId="72A2E470" w14:textId="77777777" w:rsidR="00EB388D" w:rsidRPr="0041375C" w:rsidRDefault="00EB388D" w:rsidP="004C3EA9">
                                <w:pPr>
                                  <w:pStyle w:val="Toezendgegevens-Huisstijl"/>
                                </w:pPr>
                                <w:r w:rsidRPr="002B08E5"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4798" w:type="dxa"/>
                              </w:tcPr>
                              <w:p w14:paraId="6E22849C" w14:textId="6AB0AF50" w:rsidR="00EB388D" w:rsidRPr="0041375C" w:rsidRDefault="00FF0D33" w:rsidP="00340D19">
                                <w:pPr>
                                  <w:pStyle w:val="Toezendgegevens-Huisstijl"/>
                                </w:pPr>
                                <w:sdt>
                                  <w:sdtPr>
                                    <w:alias w:val="Date"/>
                                    <w:tag w:val="Date"/>
                                    <w:id w:val="2099671684"/>
                                    <w:dataBinding w:prefixMappings="xmlns:dg='http://docgen.org/date' " w:xpath="/dg:DocgenData[1]/dg:Date[1]" w:storeItemID="{F555E7BA-0EF3-4024-8202-643188C07A94}"/>
                                    <w:date w:fullDate="2019-01-16T00:00:00Z">
                                      <w:dateFormat w:val="d MMMM YYYY"/>
                                      <w:lid w:val="nl-NL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3E7BCE">
                                      <w:t>16 januari 2019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4DD6EB42" w14:textId="77777777" w:rsidR="00EB388D" w:rsidRDefault="00EB388D" w:rsidP="00DA6F20">
                          <w:pPr>
                            <w:pStyle w:val="Toezendgegevens-Huisstijl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222747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79.4pt;margin-top:153.1pt;width:298.35pt;height:85.0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" filled="f" stroked="f" strokecolor="white" strokeweight="0">
              <v:textbox inset="0,0,0,0">
                <w:txbxContent>
                  <w:tbl>
                    <w:tblPr>
                      <w:tblW w:w="0" w:type="auto"/>
                      <w:tblLayout w:type="fixed"/>
                      <w:tblLook w:val="04A0" w:firstRow="1" w:lastRow="0" w:firstColumn="1" w:lastColumn="0" w:noHBand="0" w:noVBand="1"/>
                    </w:tblPr>
                    <w:tblGrid>
                      <w:gridCol w:w="1384"/>
                      <w:gridCol w:w="4798"/>
                    </w:tblGrid>
                    <w:tr w:rsidR="00EB388D" w14:paraId="10DFBEAE" w14:textId="77777777" w:rsidTr="004C3EA9">
                      <w:tc>
                        <w:tcPr>
                          <w:tcW w:w="1384" w:type="dxa"/>
                        </w:tcPr>
                        <w:p w14:paraId="786866F5" w14:textId="77777777" w:rsidR="00EB388D" w:rsidRPr="0041375C" w:rsidRDefault="00EB388D" w:rsidP="004C3EA9">
                          <w:pPr>
                            <w:pStyle w:val="Toezendgegevens-Huisstijl"/>
                          </w:pPr>
                          <w:r w:rsidRPr="002B08E5">
                            <w:t>Nummer</w:t>
                          </w:r>
                        </w:p>
                      </w:tc>
                      <w:tc>
                        <w:tcPr>
                          <w:tcW w:w="4798" w:type="dxa"/>
                        </w:tcPr>
                        <w:p w14:paraId="5842AC7B" w14:textId="77777777" w:rsidR="00EB388D" w:rsidRPr="0041375C" w:rsidRDefault="00EB388D" w:rsidP="004C3EA9">
                          <w:pPr>
                            <w:pStyle w:val="Toezendgegevens-Huisstijl"/>
                          </w:pPr>
                        </w:p>
                      </w:tc>
                    </w:tr>
                    <w:tr w:rsidR="00EB388D" w14:paraId="3D46527A" w14:textId="77777777" w:rsidTr="004C3EA9">
                      <w:tc>
                        <w:tcPr>
                          <w:tcW w:w="1384" w:type="dxa"/>
                        </w:tcPr>
                        <w:p w14:paraId="72A2E470" w14:textId="77777777" w:rsidR="00EB388D" w:rsidRPr="0041375C" w:rsidRDefault="00EB388D" w:rsidP="004C3EA9">
                          <w:pPr>
                            <w:pStyle w:val="Toezendgegevens-Huisstijl"/>
                          </w:pPr>
                          <w:r w:rsidRPr="002B08E5">
                            <w:t>Datum</w:t>
                          </w:r>
                        </w:p>
                      </w:tc>
                      <w:tc>
                        <w:tcPr>
                          <w:tcW w:w="4798" w:type="dxa"/>
                        </w:tcPr>
                        <w:p w14:paraId="6E22849C" w14:textId="6AB0AF50" w:rsidR="00EB388D" w:rsidRPr="0041375C" w:rsidRDefault="00FF0D33" w:rsidP="00340D19">
                          <w:pPr>
                            <w:pStyle w:val="Toezendgegevens-Huisstijl"/>
                          </w:pPr>
                          <w:sdt>
                            <w:sdtPr>
                              <w:alias w:val="Date"/>
                              <w:tag w:val="Date"/>
                              <w:id w:val="2099671684"/>
                              <w:dataBinding w:prefixMappings="xmlns:dg='http://docgen.org/date' " w:xpath="/dg:DocgenData[1]/dg:Date[1]" w:storeItemID="{F555E7BA-0EF3-4024-8202-643188C07A94}"/>
                              <w:date w:fullDate="2019-01-16T00:00:00Z">
                                <w:dateFormat w:val="d MMMM YYYY"/>
                                <w:lid w:val="nl-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3E7BCE">
                                <w:t>16 januari 2019</w:t>
                              </w:r>
                            </w:sdtContent>
                          </w:sdt>
                        </w:p>
                      </w:tc>
                    </w:tr>
                  </w:tbl>
                  <w:p w14:paraId="4DD6EB42" w14:textId="77777777" w:rsidR="00EB388D" w:rsidRDefault="00EB388D" w:rsidP="00DA6F20">
                    <w:pPr>
                      <w:pStyle w:val="Toezendgegevens-Huisstijl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66FFC32" wp14:editId="712B0977">
              <wp:simplePos x="0" y="0"/>
              <wp:positionH relativeFrom="page">
                <wp:posOffset>5922645</wp:posOffset>
              </wp:positionH>
              <wp:positionV relativeFrom="page">
                <wp:posOffset>0</wp:posOffset>
              </wp:positionV>
              <wp:extent cx="1337310" cy="885825"/>
              <wp:effectExtent l="0" t="0" r="0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7310" cy="885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elraster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983"/>
                          </w:tblGrid>
                          <w:tr w:rsidR="00EB388D" w:rsidRPr="007D3295" w14:paraId="47E582BE" w14:textId="77777777">
                            <w:trPr>
                              <w:trHeight w:hRule="exact" w:val="1049"/>
                            </w:trPr>
                            <w:tc>
                              <w:tcPr>
                                <w:tcW w:w="1983" w:type="dxa"/>
                                <w:tcMar>
                                  <w:left w:w="0" w:type="dxa"/>
                                  <w:right w:w="0" w:type="dxa"/>
                                </w:tcMar>
                                <w:vAlign w:val="bottom"/>
                              </w:tcPr>
                              <w:p w14:paraId="74384760" w14:textId="77777777" w:rsidR="00EB388D" w:rsidRPr="007D3295" w:rsidRDefault="00EB388D">
                                <w:pPr>
                                  <w:pStyle w:val="Rubricering-Huisstijl"/>
                                  <w:rPr>
                                    <w:szCs w:val="13"/>
                                  </w:rPr>
                                </w:pPr>
                              </w:p>
                              <w:p w14:paraId="2E171DF8" w14:textId="77777777" w:rsidR="00EB388D" w:rsidRPr="007D3295" w:rsidRDefault="00EB388D">
                                <w:pPr>
                                  <w:pStyle w:val="Rubricering-Huisstijl"/>
                                  <w:rPr>
                                    <w:szCs w:val="13"/>
                                  </w:rPr>
                                </w:pPr>
                              </w:p>
                            </w:tc>
                          </w:tr>
                        </w:tbl>
                        <w:p w14:paraId="4AD59016" w14:textId="77777777" w:rsidR="00EB388D" w:rsidRPr="007D3295" w:rsidRDefault="00EB388D">
                          <w:pPr>
                            <w:pStyle w:val="Toezendgegevens-Huisstijl"/>
                            <w:rPr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6FFC32" id="Text Box 8" o:spid="_x0000_s1028" type="#_x0000_t202" style="position:absolute;margin-left:466.35pt;margin-top:0;width:105.3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" filled="f" stroked="f" strokecolor="white [3212]" strokeweight="0">
              <v:textbox inset="0,0,0,0">
                <w:txbxContent>
                  <w:tbl>
                    <w:tblPr>
                      <w:tblStyle w:val="Tabelraster"/>
                      <w:tblW w:w="0" w:type="auto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983"/>
                    </w:tblGrid>
                    <w:tr w:rsidR="00EB388D" w:rsidRPr="007D3295" w14:paraId="47E582BE" w14:textId="77777777">
                      <w:trPr>
                        <w:trHeight w:hRule="exact" w:val="1049"/>
                      </w:trPr>
                      <w:tc>
                        <w:tcPr>
                          <w:tcW w:w="1983" w:type="dxa"/>
                          <w:tcMar>
                            <w:left w:w="0" w:type="dxa"/>
                            <w:right w:w="0" w:type="dxa"/>
                          </w:tcMar>
                          <w:vAlign w:val="bottom"/>
                        </w:tcPr>
                        <w:p w14:paraId="74384760" w14:textId="77777777" w:rsidR="00EB388D" w:rsidRPr="007D3295" w:rsidRDefault="00EB388D">
                          <w:pPr>
                            <w:pStyle w:val="Rubricering-Huisstijl"/>
                            <w:rPr>
                              <w:szCs w:val="13"/>
                            </w:rPr>
                          </w:pPr>
                        </w:p>
                        <w:p w14:paraId="2E171DF8" w14:textId="77777777" w:rsidR="00EB388D" w:rsidRPr="007D3295" w:rsidRDefault="00EB388D">
                          <w:pPr>
                            <w:pStyle w:val="Rubricering-Huisstijl"/>
                            <w:rPr>
                              <w:szCs w:val="13"/>
                            </w:rPr>
                          </w:pPr>
                        </w:p>
                      </w:tc>
                    </w:tr>
                  </w:tbl>
                  <w:p w14:paraId="4AD59016" w14:textId="77777777" w:rsidR="00EB388D" w:rsidRPr="007D3295" w:rsidRDefault="00EB388D">
                    <w:pPr>
                      <w:pStyle w:val="Toezendgegevens-Huisstijl"/>
                      <w:rPr>
                        <w:sz w:val="13"/>
                        <w:szCs w:val="13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B170B60" wp14:editId="5E1C2024">
              <wp:simplePos x="0" y="0"/>
              <wp:positionH relativeFrom="page">
                <wp:posOffset>1008380</wp:posOffset>
              </wp:positionH>
              <wp:positionV relativeFrom="page">
                <wp:posOffset>10215245</wp:posOffset>
              </wp:positionV>
              <wp:extent cx="4733925" cy="107950"/>
              <wp:effectExtent l="0" t="0" r="9525" b="6350"/>
              <wp:wrapNone/>
              <wp:docPr id="1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3925" cy="107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3618B1" w14:textId="0E930226" w:rsidR="00EB388D" w:rsidRDefault="00EB388D">
                          <w:pPr>
                            <w:pStyle w:val="Paginanummer-Huisstijl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3E7BCE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3E7BCE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170B60" id="Text Box 6" o:spid="_x0000_s1029" type="#_x0000_t202" style="position:absolute;margin-left:79.4pt;margin-top:804.35pt;width:372.75pt;height:8.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" strokecolor="white [3212]" strokeweight="0">
              <v:textbox inset="0,0,0,0">
                <w:txbxContent>
                  <w:p w14:paraId="303618B1" w14:textId="0E930226" w:rsidR="00EB388D" w:rsidRDefault="00EB388D">
                    <w:pPr>
                      <w:pStyle w:val="Paginanummer-Huisstijl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3E7BCE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3E7BCE"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A576F"/>
    <w:multiLevelType w:val="hybridMultilevel"/>
    <w:tmpl w:val="DB8AF5D4"/>
    <w:lvl w:ilvl="0" w:tplc="1B08408E">
      <w:numFmt w:val="bullet"/>
      <w:lvlText w:val=""/>
      <w:lvlJc w:val="left"/>
      <w:pPr>
        <w:ind w:left="720" w:hanging="360"/>
      </w:pPr>
      <w:rPr>
        <w:rFonts w:ascii="Wingdings" w:eastAsia="DejaVu Sans" w:hAnsi="Wingdings" w:cs="Lohit Hin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17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EA9"/>
    <w:rsid w:val="000635A8"/>
    <w:rsid w:val="00073926"/>
    <w:rsid w:val="00080734"/>
    <w:rsid w:val="00085A00"/>
    <w:rsid w:val="000B1FB3"/>
    <w:rsid w:val="000D28E9"/>
    <w:rsid w:val="000D7AEB"/>
    <w:rsid w:val="001007D6"/>
    <w:rsid w:val="001071D7"/>
    <w:rsid w:val="001248A6"/>
    <w:rsid w:val="00125F40"/>
    <w:rsid w:val="00140315"/>
    <w:rsid w:val="00171BE6"/>
    <w:rsid w:val="001E2951"/>
    <w:rsid w:val="001F0045"/>
    <w:rsid w:val="00226321"/>
    <w:rsid w:val="00231F39"/>
    <w:rsid w:val="002512B5"/>
    <w:rsid w:val="00256711"/>
    <w:rsid w:val="00262071"/>
    <w:rsid w:val="002621A8"/>
    <w:rsid w:val="002655A3"/>
    <w:rsid w:val="00287AF4"/>
    <w:rsid w:val="002B08E5"/>
    <w:rsid w:val="002F03AA"/>
    <w:rsid w:val="00303BC1"/>
    <w:rsid w:val="00340D19"/>
    <w:rsid w:val="003667AD"/>
    <w:rsid w:val="00382A8B"/>
    <w:rsid w:val="003B6F40"/>
    <w:rsid w:val="003D1084"/>
    <w:rsid w:val="003D73E0"/>
    <w:rsid w:val="003E7BCE"/>
    <w:rsid w:val="003F7A28"/>
    <w:rsid w:val="00403090"/>
    <w:rsid w:val="00457A08"/>
    <w:rsid w:val="00463912"/>
    <w:rsid w:val="00472BAB"/>
    <w:rsid w:val="004A3EB4"/>
    <w:rsid w:val="004C2047"/>
    <w:rsid w:val="004C3EA9"/>
    <w:rsid w:val="004C47F5"/>
    <w:rsid w:val="004D79BB"/>
    <w:rsid w:val="004F5161"/>
    <w:rsid w:val="005003D6"/>
    <w:rsid w:val="005223AB"/>
    <w:rsid w:val="00581D43"/>
    <w:rsid w:val="005B42E6"/>
    <w:rsid w:val="005C096F"/>
    <w:rsid w:val="005E4B23"/>
    <w:rsid w:val="006133F3"/>
    <w:rsid w:val="00614964"/>
    <w:rsid w:val="0063430F"/>
    <w:rsid w:val="0065030B"/>
    <w:rsid w:val="00666172"/>
    <w:rsid w:val="006A4AE4"/>
    <w:rsid w:val="006C7077"/>
    <w:rsid w:val="006E61DE"/>
    <w:rsid w:val="006E6637"/>
    <w:rsid w:val="006F19C8"/>
    <w:rsid w:val="00762C41"/>
    <w:rsid w:val="007762B2"/>
    <w:rsid w:val="00776EC1"/>
    <w:rsid w:val="007A5469"/>
    <w:rsid w:val="007B431F"/>
    <w:rsid w:val="007D3295"/>
    <w:rsid w:val="007E5A9E"/>
    <w:rsid w:val="00801D7A"/>
    <w:rsid w:val="00812BB6"/>
    <w:rsid w:val="00824697"/>
    <w:rsid w:val="00881D77"/>
    <w:rsid w:val="008E7B9B"/>
    <w:rsid w:val="009011E9"/>
    <w:rsid w:val="00906F8C"/>
    <w:rsid w:val="00930F27"/>
    <w:rsid w:val="00950351"/>
    <w:rsid w:val="009736AF"/>
    <w:rsid w:val="009A1C16"/>
    <w:rsid w:val="009A3EEB"/>
    <w:rsid w:val="009F411A"/>
    <w:rsid w:val="00A04CE7"/>
    <w:rsid w:val="00A20869"/>
    <w:rsid w:val="00A46326"/>
    <w:rsid w:val="00AB7A27"/>
    <w:rsid w:val="00AC6B71"/>
    <w:rsid w:val="00AD42DE"/>
    <w:rsid w:val="00B342A7"/>
    <w:rsid w:val="00B652C4"/>
    <w:rsid w:val="00BE3EE2"/>
    <w:rsid w:val="00C162DC"/>
    <w:rsid w:val="00C203DB"/>
    <w:rsid w:val="00C24471"/>
    <w:rsid w:val="00C41590"/>
    <w:rsid w:val="00C47DB2"/>
    <w:rsid w:val="00C75EAB"/>
    <w:rsid w:val="00C83B53"/>
    <w:rsid w:val="00C95613"/>
    <w:rsid w:val="00CA4BF6"/>
    <w:rsid w:val="00CD4FC5"/>
    <w:rsid w:val="00D00E81"/>
    <w:rsid w:val="00D04BA7"/>
    <w:rsid w:val="00D611F3"/>
    <w:rsid w:val="00D74F42"/>
    <w:rsid w:val="00D96508"/>
    <w:rsid w:val="00DA0112"/>
    <w:rsid w:val="00DA6F20"/>
    <w:rsid w:val="00DB065C"/>
    <w:rsid w:val="00DB498B"/>
    <w:rsid w:val="00DC76C4"/>
    <w:rsid w:val="00DF3A2C"/>
    <w:rsid w:val="00E005F7"/>
    <w:rsid w:val="00E40F47"/>
    <w:rsid w:val="00E43C82"/>
    <w:rsid w:val="00E82189"/>
    <w:rsid w:val="00E85141"/>
    <w:rsid w:val="00EA316A"/>
    <w:rsid w:val="00EB388D"/>
    <w:rsid w:val="00EC675C"/>
    <w:rsid w:val="00ED5D45"/>
    <w:rsid w:val="00F0791F"/>
    <w:rsid w:val="00F25B09"/>
    <w:rsid w:val="00F2768E"/>
    <w:rsid w:val="00F55BF8"/>
    <w:rsid w:val="00F64EEF"/>
    <w:rsid w:val="00F65F8A"/>
    <w:rsid w:val="00FC682F"/>
    <w:rsid w:val="00FF081C"/>
    <w:rsid w:val="00FF0968"/>
    <w:rsid w:val="00FF0D33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C8AC0"/>
  <w15:docId w15:val="{1E538E8B-35F0-4B0B-8E74-E5F8A9E8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Lohit Hindi"/>
        <w:kern w:val="3"/>
        <w:sz w:val="24"/>
        <w:szCs w:val="24"/>
        <w:lang w:val="nl-N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4C3EA9"/>
    <w:pPr>
      <w:widowControl/>
      <w:suppressAutoHyphens w:val="0"/>
      <w:autoSpaceDN/>
      <w:textAlignment w:val="auto"/>
    </w:pPr>
    <w:rPr>
      <w:rFonts w:ascii="Calibri" w:eastAsiaTheme="minorHAnsi" w:hAnsi="Calibri" w:cs="Calibri"/>
      <w:kern w:val="0"/>
      <w:sz w:val="22"/>
      <w:szCs w:val="22"/>
      <w:lang w:eastAsia="en-US" w:bidi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ing">
    <w:name w:val="Heading"/>
    <w:basedOn w:val="Standaard"/>
    <w:next w:val="Textbody"/>
    <w:uiPriority w:val="1"/>
    <w:rsid w:val="000D7AEB"/>
    <w:pPr>
      <w:keepNext/>
      <w:spacing w:before="240" w:line="240" w:lineRule="exact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ard"/>
    <w:uiPriority w:val="1"/>
    <w:rsid w:val="000D7AEB"/>
    <w:pPr>
      <w:spacing w:line="240" w:lineRule="exact"/>
    </w:pPr>
  </w:style>
  <w:style w:type="paragraph" w:styleId="Lijst">
    <w:name w:val="List"/>
    <w:basedOn w:val="Textbody"/>
    <w:uiPriority w:val="1"/>
    <w:rsid w:val="00262071"/>
  </w:style>
  <w:style w:type="paragraph" w:customStyle="1" w:styleId="Caption1">
    <w:name w:val="Caption1"/>
    <w:basedOn w:val="Standaard"/>
    <w:uiPriority w:val="1"/>
    <w:rsid w:val="000D7AEB"/>
    <w:pPr>
      <w:suppressLineNumbers/>
      <w:spacing w:before="120" w:line="240" w:lineRule="exact"/>
    </w:pPr>
    <w:rPr>
      <w:i/>
      <w:iCs/>
      <w:sz w:val="24"/>
    </w:rPr>
  </w:style>
  <w:style w:type="paragraph" w:customStyle="1" w:styleId="Index">
    <w:name w:val="Index"/>
    <w:basedOn w:val="Standaard"/>
    <w:uiPriority w:val="1"/>
    <w:rsid w:val="000D7AEB"/>
    <w:pPr>
      <w:suppressLineNumbers/>
      <w:spacing w:line="240" w:lineRule="exact"/>
    </w:pPr>
  </w:style>
  <w:style w:type="paragraph" w:customStyle="1" w:styleId="Heading11">
    <w:name w:val="Heading 11"/>
    <w:basedOn w:val="Heading"/>
    <w:next w:val="Textbody"/>
    <w:uiPriority w:val="1"/>
    <w:rsid w:val="00262071"/>
    <w:pPr>
      <w:pageBreakBefore/>
      <w:spacing w:before="340" w:after="170"/>
      <w:ind w:left="-850"/>
    </w:pPr>
    <w:rPr>
      <w:b/>
      <w:bCs/>
      <w:sz w:val="40"/>
    </w:rPr>
  </w:style>
  <w:style w:type="paragraph" w:customStyle="1" w:styleId="Heading21">
    <w:name w:val="Heading 21"/>
    <w:basedOn w:val="Heading"/>
    <w:next w:val="Textbody"/>
    <w:uiPriority w:val="1"/>
    <w:rsid w:val="00262071"/>
    <w:pPr>
      <w:spacing w:before="340" w:after="170"/>
      <w:ind w:left="-850"/>
    </w:pPr>
    <w:rPr>
      <w:b/>
      <w:bCs/>
      <w:i/>
      <w:iCs/>
      <w:sz w:val="32"/>
    </w:rPr>
  </w:style>
  <w:style w:type="paragraph" w:customStyle="1" w:styleId="Heading31">
    <w:name w:val="Heading 31"/>
    <w:basedOn w:val="Heading"/>
    <w:next w:val="Textbody"/>
    <w:uiPriority w:val="1"/>
    <w:rsid w:val="00262071"/>
    <w:pPr>
      <w:spacing w:before="340" w:after="170"/>
      <w:ind w:left="-850"/>
    </w:pPr>
    <w:rPr>
      <w:b/>
      <w:bCs/>
    </w:rPr>
  </w:style>
  <w:style w:type="paragraph" w:styleId="Titel">
    <w:name w:val="Title"/>
    <w:basedOn w:val="Heading"/>
    <w:next w:val="Ondertitel"/>
    <w:uiPriority w:val="1"/>
    <w:rsid w:val="00262071"/>
    <w:rPr>
      <w:b/>
      <w:bCs/>
      <w:sz w:val="48"/>
      <w:szCs w:val="36"/>
    </w:rPr>
  </w:style>
  <w:style w:type="paragraph" w:styleId="Ondertitel">
    <w:name w:val="Subtitle"/>
    <w:basedOn w:val="Heading"/>
    <w:next w:val="Textbody"/>
    <w:uiPriority w:val="1"/>
    <w:rsid w:val="00262071"/>
    <w:pPr>
      <w:jc w:val="center"/>
    </w:pPr>
    <w:rPr>
      <w:i/>
      <w:iCs/>
    </w:rPr>
  </w:style>
  <w:style w:type="paragraph" w:customStyle="1" w:styleId="ContentsHeading">
    <w:name w:val="Contents Heading"/>
    <w:basedOn w:val="Heading"/>
    <w:uiPriority w:val="1"/>
    <w:rsid w:val="00262071"/>
    <w:pPr>
      <w:suppressLineNumbers/>
    </w:pPr>
    <w:rPr>
      <w:b/>
      <w:bCs/>
      <w:sz w:val="36"/>
      <w:szCs w:val="32"/>
    </w:rPr>
  </w:style>
  <w:style w:type="paragraph" w:customStyle="1" w:styleId="Contents1">
    <w:name w:val="Contents 1"/>
    <w:basedOn w:val="Index"/>
    <w:uiPriority w:val="1"/>
    <w:rsid w:val="00262071"/>
    <w:pPr>
      <w:tabs>
        <w:tab w:val="right" w:leader="dot" w:pos="9637"/>
      </w:tabs>
      <w:spacing w:before="170"/>
    </w:pPr>
    <w:rPr>
      <w:sz w:val="26"/>
    </w:rPr>
  </w:style>
  <w:style w:type="paragraph" w:customStyle="1" w:styleId="Contents2">
    <w:name w:val="Contents 2"/>
    <w:basedOn w:val="Index"/>
    <w:uiPriority w:val="1"/>
    <w:rsid w:val="00262071"/>
    <w:pPr>
      <w:tabs>
        <w:tab w:val="right" w:leader="dot" w:pos="9637"/>
      </w:tabs>
      <w:spacing w:before="57"/>
      <w:ind w:left="283"/>
    </w:pPr>
  </w:style>
  <w:style w:type="paragraph" w:customStyle="1" w:styleId="Contents3">
    <w:name w:val="Contents 3"/>
    <w:basedOn w:val="Index"/>
    <w:uiPriority w:val="1"/>
    <w:rsid w:val="00262071"/>
    <w:pPr>
      <w:tabs>
        <w:tab w:val="right" w:leader="dot" w:pos="9921"/>
      </w:tabs>
      <w:ind w:left="850"/>
    </w:pPr>
  </w:style>
  <w:style w:type="paragraph" w:customStyle="1" w:styleId="TableContents">
    <w:name w:val="Table Contents"/>
    <w:basedOn w:val="Standaard"/>
    <w:uiPriority w:val="1"/>
    <w:rsid w:val="000D7AEB"/>
    <w:pPr>
      <w:suppressLineNumbers/>
      <w:spacing w:line="240" w:lineRule="exact"/>
    </w:pPr>
  </w:style>
  <w:style w:type="paragraph" w:customStyle="1" w:styleId="Retouradres-Huisstijl">
    <w:name w:val="Retouradres - Huisstijl"/>
    <w:basedOn w:val="Standaard"/>
    <w:next w:val="Rubricering-Huisstijl"/>
    <w:uiPriority w:val="1"/>
    <w:rsid w:val="000D7AEB"/>
    <w:pPr>
      <w:spacing w:after="283" w:line="180" w:lineRule="exact"/>
    </w:pPr>
    <w:rPr>
      <w:sz w:val="13"/>
    </w:rPr>
  </w:style>
  <w:style w:type="paragraph" w:customStyle="1" w:styleId="Rubricering-Huisstijl">
    <w:name w:val="Rubricering - Huisstijl"/>
    <w:basedOn w:val="Standaard"/>
    <w:next w:val="Toezendgegevens-Huisstijl"/>
    <w:uiPriority w:val="1"/>
    <w:rsid w:val="000D7AEB"/>
    <w:pPr>
      <w:spacing w:line="180" w:lineRule="exact"/>
    </w:pPr>
    <w:rPr>
      <w:b/>
      <w:caps/>
      <w:sz w:val="13"/>
    </w:rPr>
  </w:style>
  <w:style w:type="paragraph" w:customStyle="1" w:styleId="Toezendgegevens-Huisstijl">
    <w:name w:val="Toezendgegevens - Huisstijl"/>
    <w:uiPriority w:val="1"/>
    <w:rsid w:val="00262071"/>
    <w:rPr>
      <w:rFonts w:ascii="Verdana" w:hAnsi="Verdana"/>
      <w:sz w:val="18"/>
    </w:rPr>
  </w:style>
  <w:style w:type="paragraph" w:customStyle="1" w:styleId="Datumenbetreft-Huisstijl">
    <w:name w:val="Datum en betreft - Huisstijl"/>
    <w:basedOn w:val="Standaard"/>
    <w:uiPriority w:val="1"/>
    <w:rsid w:val="000D7AEB"/>
    <w:pPr>
      <w:tabs>
        <w:tab w:val="left" w:pos="1117"/>
      </w:tabs>
      <w:spacing w:line="240" w:lineRule="exact"/>
    </w:pPr>
  </w:style>
  <w:style w:type="paragraph" w:customStyle="1" w:styleId="Aanhef-Huisstijl">
    <w:name w:val="Aanhef - Huisstijl"/>
    <w:basedOn w:val="Standaard"/>
    <w:uiPriority w:val="1"/>
    <w:rsid w:val="000D7AEB"/>
    <w:pPr>
      <w:spacing w:before="280" w:after="240" w:line="240" w:lineRule="exact"/>
    </w:pPr>
  </w:style>
  <w:style w:type="paragraph" w:customStyle="1" w:styleId="Slotzin-Huisstijl">
    <w:name w:val="Slotzin - Huisstijl"/>
    <w:basedOn w:val="Standaard"/>
    <w:next w:val="Ondertekening-Huisstijl"/>
    <w:uiPriority w:val="1"/>
    <w:rsid w:val="000D7AEB"/>
    <w:pPr>
      <w:spacing w:before="240" w:line="240" w:lineRule="exact"/>
    </w:pPr>
  </w:style>
  <w:style w:type="paragraph" w:customStyle="1" w:styleId="Header1">
    <w:name w:val="Header1"/>
    <w:basedOn w:val="Standaard"/>
    <w:uiPriority w:val="1"/>
    <w:rsid w:val="000D7AEB"/>
    <w:pPr>
      <w:suppressLineNumbers/>
      <w:tabs>
        <w:tab w:val="center" w:pos="3742"/>
        <w:tab w:val="right" w:pos="7484"/>
      </w:tabs>
      <w:spacing w:line="240" w:lineRule="exact"/>
    </w:pPr>
  </w:style>
  <w:style w:type="paragraph" w:customStyle="1" w:styleId="Framecontents">
    <w:name w:val="Frame contents"/>
    <w:basedOn w:val="Textbody"/>
    <w:uiPriority w:val="1"/>
    <w:rsid w:val="00262071"/>
  </w:style>
  <w:style w:type="paragraph" w:customStyle="1" w:styleId="Afzendgegevenskop-Huisstijl">
    <w:name w:val="Afzendgegevens kop - Huisstijl"/>
    <w:basedOn w:val="Standaard"/>
    <w:uiPriority w:val="1"/>
    <w:rsid w:val="000D7AEB"/>
    <w:pPr>
      <w:spacing w:line="180" w:lineRule="exact"/>
    </w:pPr>
    <w:rPr>
      <w:b/>
      <w:sz w:val="13"/>
    </w:rPr>
  </w:style>
  <w:style w:type="paragraph" w:customStyle="1" w:styleId="Afzendgegevens-Huisstijl">
    <w:name w:val="Afzendgegevens - Huisstijl"/>
    <w:basedOn w:val="Standaard"/>
    <w:uiPriority w:val="1"/>
    <w:rsid w:val="000D7AEB"/>
    <w:pPr>
      <w:tabs>
        <w:tab w:val="left" w:pos="170"/>
      </w:tabs>
      <w:spacing w:line="180" w:lineRule="exact"/>
    </w:pPr>
    <w:rPr>
      <w:sz w:val="13"/>
    </w:rPr>
  </w:style>
  <w:style w:type="paragraph" w:customStyle="1" w:styleId="AfzendgegevensW1-Huisstijl">
    <w:name w:val="Afzendgegevens W1 - Huisstijl"/>
    <w:basedOn w:val="Afzendgegevens-Huisstijl"/>
    <w:uiPriority w:val="1"/>
    <w:rsid w:val="00262071"/>
  </w:style>
  <w:style w:type="paragraph" w:customStyle="1" w:styleId="ReferentiegegevenskopW1-Huisstijl">
    <w:name w:val="Referentiegegevens kop W1 - Huisstijl"/>
    <w:basedOn w:val="Standaard"/>
    <w:next w:val="Referentiegegevens-Huisstijl"/>
    <w:uiPriority w:val="1"/>
    <w:rsid w:val="000D7AEB"/>
    <w:pPr>
      <w:spacing w:before="90" w:line="180" w:lineRule="exact"/>
    </w:pPr>
    <w:rPr>
      <w:b/>
      <w:sz w:val="13"/>
    </w:rPr>
  </w:style>
  <w:style w:type="paragraph" w:customStyle="1" w:styleId="Referentiegegevens-Huisstijl">
    <w:name w:val="Referentiegegevens - Huisstijl"/>
    <w:basedOn w:val="Standaard"/>
    <w:uiPriority w:val="1"/>
    <w:rsid w:val="000D7AEB"/>
    <w:pPr>
      <w:spacing w:line="180" w:lineRule="exact"/>
    </w:pPr>
    <w:rPr>
      <w:sz w:val="13"/>
    </w:rPr>
  </w:style>
  <w:style w:type="paragraph" w:customStyle="1" w:styleId="ReferentiegegevenskopW2-Huisstijl">
    <w:name w:val="Referentiegegevens kop W2 - Huisstijl"/>
    <w:basedOn w:val="Standaard"/>
    <w:next w:val="Referentiegegevens-Huisstijl"/>
    <w:uiPriority w:val="1"/>
    <w:rsid w:val="000D7AEB"/>
    <w:pPr>
      <w:spacing w:before="270" w:line="180" w:lineRule="exact"/>
    </w:pPr>
    <w:rPr>
      <w:b/>
      <w:sz w:val="13"/>
    </w:rPr>
  </w:style>
  <w:style w:type="paragraph" w:customStyle="1" w:styleId="Algemenevoorwaarden-Huisstijl">
    <w:name w:val="Algemene voorwaarden - Huisstijl"/>
    <w:basedOn w:val="Standaard"/>
    <w:uiPriority w:val="1"/>
    <w:rsid w:val="000D7AEB"/>
    <w:pPr>
      <w:spacing w:before="90" w:line="180" w:lineRule="exact"/>
    </w:pPr>
    <w:rPr>
      <w:i/>
      <w:sz w:val="13"/>
    </w:rPr>
  </w:style>
  <w:style w:type="paragraph" w:customStyle="1" w:styleId="Ondertekening-Huisstijl">
    <w:name w:val="Ondertekening - Huisstijl"/>
    <w:basedOn w:val="Standaard"/>
    <w:next w:val="Ondertekeningvervolg-Huisstijl"/>
    <w:uiPriority w:val="1"/>
    <w:rsid w:val="000D7AEB"/>
    <w:pPr>
      <w:spacing w:before="960" w:line="240" w:lineRule="exact"/>
    </w:pPr>
  </w:style>
  <w:style w:type="paragraph" w:customStyle="1" w:styleId="Ondertekeningvervolg-Huisstijl">
    <w:name w:val="Ondertekening vervolg - Huisstijl"/>
    <w:basedOn w:val="Ondertekening-Huisstijl"/>
    <w:uiPriority w:val="1"/>
    <w:rsid w:val="00262071"/>
    <w:pPr>
      <w:spacing w:before="0"/>
    </w:pPr>
    <w:rPr>
      <w:i/>
    </w:rPr>
  </w:style>
  <w:style w:type="paragraph" w:customStyle="1" w:styleId="Footer1">
    <w:name w:val="Footer1"/>
    <w:basedOn w:val="Standaard"/>
    <w:uiPriority w:val="1"/>
    <w:rsid w:val="000D7AEB"/>
    <w:pPr>
      <w:suppressLineNumbers/>
      <w:tabs>
        <w:tab w:val="center" w:pos="3742"/>
        <w:tab w:val="right" w:pos="7484"/>
      </w:tabs>
      <w:spacing w:line="240" w:lineRule="exact"/>
    </w:pPr>
  </w:style>
  <w:style w:type="paragraph" w:customStyle="1" w:styleId="Paginanummer-Huisstijl">
    <w:name w:val="Paginanummer - Huisstijl"/>
    <w:basedOn w:val="Standaard"/>
    <w:uiPriority w:val="1"/>
    <w:rsid w:val="000D7AEB"/>
    <w:rPr>
      <w:sz w:val="13"/>
    </w:rPr>
  </w:style>
  <w:style w:type="character" w:customStyle="1" w:styleId="Placeholder">
    <w:name w:val="Placeholder"/>
    <w:uiPriority w:val="1"/>
    <w:rsid w:val="00262071"/>
    <w:rPr>
      <w:smallCaps/>
      <w:color w:val="008080"/>
      <w:u w:val="dotted"/>
    </w:rPr>
  </w:style>
  <w:style w:type="character" w:customStyle="1" w:styleId="NumberingSymbols">
    <w:name w:val="Numbering Symbols"/>
    <w:uiPriority w:val="1"/>
    <w:rsid w:val="00262071"/>
    <w:rPr>
      <w:rFonts w:ascii="Verdana" w:hAnsi="Verdana"/>
      <w:sz w:val="18"/>
    </w:rPr>
  </w:style>
  <w:style w:type="character" w:customStyle="1" w:styleId="BulletSymbols">
    <w:name w:val="Bullet Symbols"/>
    <w:uiPriority w:val="1"/>
    <w:rsid w:val="00262071"/>
    <w:rPr>
      <w:rFonts w:ascii="Verdana" w:eastAsia="OpenSymbol" w:hAnsi="Verdana" w:cs="OpenSymbol"/>
      <w:sz w:val="26"/>
    </w:rPr>
  </w:style>
  <w:style w:type="character" w:customStyle="1" w:styleId="Aankruisvakken-Huisstijl">
    <w:name w:val="Aankruisvakken - Huisstijl"/>
    <w:uiPriority w:val="1"/>
    <w:rsid w:val="00262071"/>
    <w:rPr>
      <w:rFonts w:ascii="Verdana" w:hAnsi="Verdana"/>
      <w:sz w:val="26"/>
    </w:rPr>
  </w:style>
  <w:style w:type="paragraph" w:styleId="Koptekst">
    <w:name w:val="header"/>
    <w:basedOn w:val="Standaard"/>
    <w:link w:val="KoptekstChar"/>
    <w:uiPriority w:val="99"/>
    <w:unhideWhenUsed/>
    <w:rsid w:val="0026207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tekstChar">
    <w:name w:val="Koptekst Char"/>
    <w:basedOn w:val="Standaardalinea-lettertype"/>
    <w:link w:val="Koptekst"/>
    <w:uiPriority w:val="99"/>
    <w:rsid w:val="00262071"/>
    <w:rPr>
      <w:rFonts w:cs="Mangal"/>
      <w:szCs w:val="21"/>
    </w:rPr>
  </w:style>
  <w:style w:type="paragraph" w:styleId="Voettekst">
    <w:name w:val="footer"/>
    <w:basedOn w:val="Standaard"/>
    <w:link w:val="VoettekstChar"/>
    <w:uiPriority w:val="99"/>
    <w:unhideWhenUsed/>
    <w:rsid w:val="0026207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VoettekstChar">
    <w:name w:val="Voettekst Char"/>
    <w:basedOn w:val="Standaardalinea-lettertype"/>
    <w:link w:val="Voettekst"/>
    <w:uiPriority w:val="99"/>
    <w:rsid w:val="00262071"/>
    <w:rPr>
      <w:rFonts w:cs="Mangal"/>
      <w:szCs w:val="21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62071"/>
    <w:rPr>
      <w:rFonts w:ascii="Tahoma" w:hAnsi="Tahoma" w:cs="Mangal"/>
      <w:sz w:val="16"/>
      <w:szCs w:val="14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62071"/>
    <w:rPr>
      <w:rFonts w:ascii="Tahoma" w:hAnsi="Tahoma" w:cs="Mangal"/>
      <w:sz w:val="16"/>
      <w:szCs w:val="14"/>
    </w:rPr>
  </w:style>
  <w:style w:type="paragraph" w:customStyle="1" w:styleId="AfzendgegevenskopW1-Huisstijl">
    <w:name w:val="Afzendgegevens kop W1 - Huisstijl"/>
    <w:basedOn w:val="Afzendgegevenskop-Huisstijl"/>
    <w:uiPriority w:val="1"/>
    <w:qFormat/>
    <w:rsid w:val="00262071"/>
    <w:pPr>
      <w:spacing w:before="90"/>
    </w:pPr>
  </w:style>
  <w:style w:type="paragraph" w:customStyle="1" w:styleId="AfzendgegevensC-Huisstijl">
    <w:name w:val="Afzendgegevens C - Huisstijl"/>
    <w:basedOn w:val="Afzendgegevens-Huisstijl"/>
    <w:uiPriority w:val="1"/>
    <w:qFormat/>
    <w:rsid w:val="00262071"/>
    <w:pPr>
      <w:spacing w:after="90"/>
    </w:pPr>
    <w:rPr>
      <w:i/>
    </w:rPr>
  </w:style>
  <w:style w:type="paragraph" w:customStyle="1" w:styleId="AfzendgegevensMdtn-Huisstijl">
    <w:name w:val="Afzendgegevens Mdtn - Huisstijl"/>
    <w:basedOn w:val="Afzendgegevens-Huisstijl"/>
    <w:uiPriority w:val="1"/>
    <w:qFormat/>
    <w:rsid w:val="00262071"/>
    <w:pPr>
      <w:tabs>
        <w:tab w:val="clear" w:pos="170"/>
        <w:tab w:val="left" w:pos="482"/>
      </w:tabs>
    </w:pPr>
  </w:style>
  <w:style w:type="paragraph" w:customStyle="1" w:styleId="Ondertekeningvervolgtitel-Huisstijl">
    <w:name w:val="Ondertekening vervolg titel - Huisstijl"/>
    <w:basedOn w:val="Ondertekeningvervolg-Huisstijl"/>
    <w:uiPriority w:val="1"/>
    <w:qFormat/>
    <w:rsid w:val="00262071"/>
    <w:rPr>
      <w:i w:val="0"/>
      <w:noProof/>
    </w:rPr>
  </w:style>
  <w:style w:type="paragraph" w:customStyle="1" w:styleId="Gegevenskop-Huisstijl">
    <w:name w:val="Gegevens kop - Huisstijl"/>
    <w:basedOn w:val="Toezendgegevens-Huisstijl"/>
    <w:uiPriority w:val="1"/>
    <w:qFormat/>
    <w:rsid w:val="00262071"/>
    <w:pPr>
      <w:spacing w:line="240" w:lineRule="exact"/>
    </w:pPr>
    <w:rPr>
      <w:sz w:val="13"/>
    </w:rPr>
  </w:style>
  <w:style w:type="paragraph" w:customStyle="1" w:styleId="Gegevens-Huisstijl">
    <w:name w:val="Gegevens - Huisstijl"/>
    <w:basedOn w:val="Gegevenskop-Huisstijl"/>
    <w:uiPriority w:val="1"/>
    <w:qFormat/>
    <w:rsid w:val="00262071"/>
    <w:rPr>
      <w:sz w:val="18"/>
    </w:rPr>
  </w:style>
  <w:style w:type="table" w:styleId="Tabelraster">
    <w:name w:val="Table Grid"/>
    <w:basedOn w:val="Standaardtabel"/>
    <w:uiPriority w:val="59"/>
    <w:rsid w:val="00262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rijeTekst-Huisstijl">
    <w:name w:val="Vrije Tekst - Huisstijl"/>
    <w:basedOn w:val="Afzendgegevenskop-Huisstijl"/>
    <w:next w:val="Standaard"/>
    <w:uiPriority w:val="1"/>
    <w:qFormat/>
    <w:rsid w:val="00262071"/>
    <w:pPr>
      <w:spacing w:before="580"/>
    </w:pPr>
    <w:rPr>
      <w:b w:val="0"/>
      <w:noProof/>
      <w:sz w:val="18"/>
    </w:rPr>
  </w:style>
  <w:style w:type="character" w:styleId="Tekstvantijdelijkeaanduiding">
    <w:name w:val="Placeholder Text"/>
    <w:basedOn w:val="Standaardalinea-lettertype"/>
    <w:uiPriority w:val="99"/>
    <w:semiHidden/>
    <w:rsid w:val="00262071"/>
    <w:rPr>
      <w:color w:val="808080"/>
    </w:rPr>
  </w:style>
  <w:style w:type="paragraph" w:customStyle="1" w:styleId="Titel-Huisstijl">
    <w:name w:val="Titel - Huisstijl"/>
    <w:uiPriority w:val="1"/>
    <w:qFormat/>
    <w:rsid w:val="00DA6F20"/>
    <w:pPr>
      <w:spacing w:before="460" w:line="320" w:lineRule="exact"/>
    </w:pPr>
    <w:rPr>
      <w:rFonts w:ascii="Verdana" w:hAnsi="Verdana"/>
      <w:b/>
      <w:noProof/>
    </w:rPr>
  </w:style>
  <w:style w:type="paragraph" w:customStyle="1" w:styleId="Subtitel-Huisstijl">
    <w:name w:val="Subtitel - Huisstijl"/>
    <w:basedOn w:val="Standaard"/>
    <w:uiPriority w:val="1"/>
    <w:qFormat/>
    <w:rsid w:val="000D7AEB"/>
    <w:pPr>
      <w:spacing w:after="220" w:line="320" w:lineRule="exact"/>
    </w:pPr>
    <w:rPr>
      <w:noProof/>
      <w:sz w:val="24"/>
    </w:rPr>
  </w:style>
  <w:style w:type="character" w:styleId="Hyperlink">
    <w:name w:val="Hyperlink"/>
    <w:basedOn w:val="Standaardalinea-lettertype"/>
    <w:uiPriority w:val="99"/>
    <w:unhideWhenUsed/>
    <w:rsid w:val="004C3EA9"/>
    <w:rPr>
      <w:color w:val="0000FF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EA316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EA316A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EA316A"/>
    <w:rPr>
      <w:rFonts w:ascii="Calibri" w:eastAsiaTheme="minorHAnsi" w:hAnsi="Calibri" w:cs="Calibri"/>
      <w:kern w:val="0"/>
      <w:sz w:val="20"/>
      <w:szCs w:val="20"/>
      <w:lang w:eastAsia="en-US" w:bidi="ar-SA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A316A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A316A"/>
    <w:rPr>
      <w:rFonts w:ascii="Calibri" w:eastAsiaTheme="minorHAnsi" w:hAnsi="Calibri" w:cs="Calibri"/>
      <w:b/>
      <w:bCs/>
      <w:kern w:val="0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5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ucoinfo@mindef.n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00s4t5\AppData\Local\Microsoft\Windows\INetCache\IE\AEREB0NH\Tijdelijk_bestand_Persbericht.dot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3C686BD5E7BA418BC15DB01BABE06B" ma:contentTypeVersion="1" ma:contentTypeDescription="Een nieuw document maken." ma:contentTypeScope="" ma:versionID="39e615c54a6f56cfc5c11bd426b7f6d8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61557743deb85bc995f6a5358dd1270e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DocgenData xmlns="http://docgen.org/date">
  <Date>2019-01-16T00:00:00</Date>
</DocgenDat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9F86-478F-4FB3-88AF-BE105AAAFA70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1050293D-60D8-4D44-A9B9-19433CD14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4FA675-FA2B-432C-BAA2-A982735F29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55E7BA-0EF3-4024-8202-643188C07A94}">
  <ds:schemaRefs>
    <ds:schemaRef ds:uri="http://docgen.org/date"/>
  </ds:schemaRefs>
</ds:datastoreItem>
</file>

<file path=customXml/itemProps5.xml><?xml version="1.0" encoding="utf-8"?>
<ds:datastoreItem xmlns:ds="http://schemas.openxmlformats.org/officeDocument/2006/customXml" ds:itemID="{F002A787-F849-4E8C-B278-0B2A1A4D0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Tijdelijk_bestand_Persbericht</Template>
  <TotalTime>0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Keissen, K, MAJ, Drs., CLSK/KAB/SIE LUCO</dc:creator>
  <cp:keywords/>
  <dc:description/>
  <cp:lastModifiedBy>Oosterveld, FM, CLSK/KAB/SIE LUCO</cp:lastModifiedBy>
  <cp:revision>2</cp:revision>
  <cp:lastPrinted>2013-05-13T09:36:00Z</cp:lastPrinted>
  <dcterms:created xsi:type="dcterms:W3CDTF">2019-01-16T09:30:00Z</dcterms:created>
  <dcterms:modified xsi:type="dcterms:W3CDTF">2019-01-16T09:30:00Z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lpwstr/>
  </property>
  <property fmtid="{D5CDD505-2E9C-101B-9397-08002B2CF9AE}" pid="3" name="Versie">
    <vt:lpwstr/>
  </property>
  <property fmtid="{D5CDD505-2E9C-101B-9397-08002B2CF9AE}" pid="4" name="Versiedatum">
    <vt:lpwstr/>
  </property>
  <property fmtid="{D5CDD505-2E9C-101B-9397-08002B2CF9AE}" pid="5" name="Titel">
    <vt:lpwstr>Vliegend eerbetoon voor gevallenen Luchtmacht</vt:lpwstr>
  </property>
  <property fmtid="{D5CDD505-2E9C-101B-9397-08002B2CF9AE}" pid="6" name="Subtitel">
    <vt:lpwstr/>
  </property>
  <property fmtid="{D5CDD505-2E9C-101B-9397-08002B2CF9AE}" pid="7" name="ContentTypeId">
    <vt:lpwstr/>
  </property>
</Properties>
</file>